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2F7E" w14:textId="2480E747" w:rsidR="001B663F" w:rsidRDefault="00D719F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De uppgifter er organisation uppger används för att öppna er anslutning. Använd en serviceuppgiftsblankett för att meddela </w:t>
      </w:r>
      <w:proofErr w:type="spellStart"/>
      <w:r>
        <w:rPr>
          <w:rFonts w:ascii="Arial" w:hAnsi="Arial"/>
          <w:sz w:val="20"/>
        </w:rPr>
        <w:t>ibruktagning</w:t>
      </w:r>
      <w:proofErr w:type="spellEnd"/>
      <w:r>
        <w:rPr>
          <w:rFonts w:ascii="Arial" w:hAnsi="Arial"/>
          <w:sz w:val="20"/>
        </w:rPr>
        <w:t xml:space="preserve"> i anslutning till endast ett system.</w:t>
      </w:r>
      <w:r w:rsidR="003C5C97">
        <w:rPr>
          <w:rFonts w:ascii="Arial" w:hAnsi="Arial"/>
          <w:sz w:val="20"/>
        </w:rPr>
        <w:t xml:space="preserve"> </w:t>
      </w:r>
      <w:r w:rsidR="003C5C97" w:rsidRPr="003C5C97">
        <w:rPr>
          <w:rFonts w:ascii="Arial" w:hAnsi="Arial"/>
          <w:sz w:val="20"/>
        </w:rPr>
        <w:t>Myndigheten för digitalisering och befolkningsdata sparar den blankett ni har fyllt i som en del av kunddokumentationen.</w:t>
      </w:r>
    </w:p>
    <w:p w14:paraId="46DE04C2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654EB91B" w14:textId="77777777" w:rsidR="00D719FC" w:rsidRPr="00282E83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Namngivning av serviceuppgiftsblanketten</w:t>
      </w:r>
    </w:p>
    <w:p w14:paraId="01E91362" w14:textId="71261F2F" w:rsidR="00D719FC" w:rsidRDefault="00D719FC" w:rsidP="3BE8A04D">
      <w:pPr>
        <w:pStyle w:val="Leipteksti"/>
        <w:spacing w:after="0"/>
        <w:ind w:left="0"/>
        <w:rPr>
          <w:rFonts w:ascii="Arial" w:hAnsi="Arial" w:cs="Arial"/>
          <w:sz w:val="20"/>
          <w:szCs w:val="20"/>
        </w:rPr>
      </w:pPr>
      <w:r w:rsidRPr="3BE8A04D">
        <w:rPr>
          <w:rFonts w:ascii="Arial" w:hAnsi="Arial"/>
          <w:sz w:val="20"/>
          <w:szCs w:val="20"/>
        </w:rPr>
        <w:t xml:space="preserve">Namnge serviceuppgiftsblanketten enligt följande: </w:t>
      </w:r>
    </w:p>
    <w:p w14:paraId="241B136D" w14:textId="69173ACE" w:rsidR="00D719FC" w:rsidRDefault="00D719FC" w:rsidP="3BE8A04D">
      <w:pPr>
        <w:pStyle w:val="Leipteksti"/>
        <w:spacing w:after="0"/>
        <w:ind w:left="0"/>
        <w:rPr>
          <w:rFonts w:ascii="Arial" w:hAnsi="Arial" w:cs="Arial"/>
          <w:sz w:val="20"/>
          <w:szCs w:val="20"/>
        </w:rPr>
      </w:pPr>
      <w:r w:rsidRPr="3BE8A04D">
        <w:rPr>
          <w:rFonts w:ascii="Arial" w:hAnsi="Arial"/>
          <w:b/>
          <w:bCs/>
          <w:sz w:val="20"/>
          <w:szCs w:val="20"/>
        </w:rPr>
        <w:t>Suomi.fi-meddelanden_Serviceuppgiftsblankett_</w:t>
      </w:r>
      <w:r w:rsidRPr="3BE8A04D">
        <w:rPr>
          <w:rFonts w:ascii="Arial" w:hAnsi="Arial"/>
          <w:b/>
          <w:bCs/>
          <w:color w:val="FF0000"/>
          <w:sz w:val="20"/>
          <w:szCs w:val="20"/>
        </w:rPr>
        <w:t>Organisation</w:t>
      </w:r>
      <w:r w:rsidRPr="3BE8A04D">
        <w:rPr>
          <w:rFonts w:ascii="Arial" w:hAnsi="Arial"/>
          <w:b/>
          <w:bCs/>
          <w:sz w:val="20"/>
          <w:szCs w:val="20"/>
        </w:rPr>
        <w:t>_</w:t>
      </w:r>
      <w:r w:rsidRPr="3BE8A04D">
        <w:rPr>
          <w:rFonts w:ascii="Arial" w:hAnsi="Arial"/>
          <w:b/>
          <w:bCs/>
          <w:color w:val="FF0000"/>
          <w:sz w:val="20"/>
          <w:szCs w:val="20"/>
        </w:rPr>
        <w:t>Datum</w:t>
      </w:r>
      <w:r w:rsidRPr="3BE8A04D">
        <w:rPr>
          <w:rFonts w:ascii="Arial" w:hAnsi="Arial"/>
          <w:sz w:val="20"/>
          <w:szCs w:val="20"/>
        </w:rPr>
        <w:t>.</w:t>
      </w:r>
    </w:p>
    <w:p w14:paraId="716C3565" w14:textId="77777777" w:rsidR="006D035E" w:rsidRPr="00282E83" w:rsidRDefault="006D035E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3DC4F937" w14:textId="77777777" w:rsidR="00D719FC" w:rsidRPr="00282E83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Uppgifter om er organisation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3C9BFCB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8998ACC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Namnet på er organisation på finska</w:t>
            </w:r>
          </w:p>
        </w:tc>
        <w:tc>
          <w:tcPr>
            <w:tcW w:w="6378" w:type="dxa"/>
          </w:tcPr>
          <w:p w14:paraId="456E8974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3CE07CF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73A963A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Namnet på er organisation på svenska</w:t>
            </w:r>
          </w:p>
        </w:tc>
        <w:tc>
          <w:tcPr>
            <w:tcW w:w="6378" w:type="dxa"/>
          </w:tcPr>
          <w:p w14:paraId="2DA20D2F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6A347F3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0B262496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Namnet på er organisation på engelska</w:t>
            </w:r>
          </w:p>
        </w:tc>
        <w:tc>
          <w:tcPr>
            <w:tcW w:w="6378" w:type="dxa"/>
          </w:tcPr>
          <w:p w14:paraId="51564BB5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14FB301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710C3660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FO-numret för er organisation</w:t>
            </w:r>
          </w:p>
        </w:tc>
        <w:tc>
          <w:tcPr>
            <w:tcW w:w="6378" w:type="dxa"/>
          </w:tcPr>
          <w:p w14:paraId="7C8EFFE0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3706B47" w14:textId="77777777" w:rsidR="00D719FC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1C1A2A7F" w14:textId="77777777" w:rsidR="006D035E" w:rsidRDefault="006D035E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311E2B9A" w14:textId="77777777" w:rsidR="001B663F" w:rsidRDefault="001B663F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6E888037" w14:textId="152DB12B" w:rsidR="00D719FC" w:rsidRPr="001B663F" w:rsidRDefault="00D719FC" w:rsidP="001B663F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Kontaktuppgifter till tjänsten</w:t>
      </w:r>
    </w:p>
    <w:p w14:paraId="05AB9D98" w14:textId="493F5DDF" w:rsidR="00D719FC" w:rsidRDefault="00D719FC" w:rsidP="004B188F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Används för förmedling av kundmeddelanden och störningsmeddelanden samt för andra kontakter som gäller tjänsten.  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792D6250" w14:textId="77777777" w:rsidTr="004B188F">
        <w:trPr>
          <w:trHeight w:val="526"/>
        </w:trPr>
        <w:tc>
          <w:tcPr>
            <w:tcW w:w="3823" w:type="dxa"/>
            <w:shd w:val="clear" w:color="auto" w:fill="F2F2F2" w:themeFill="background1" w:themeFillShade="F2"/>
          </w:tcPr>
          <w:p w14:paraId="23C97B01" w14:textId="77777777" w:rsidR="00D719FC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9E9E9" w:themeFill="text2" w:themeFillTint="1A"/>
          </w:tcPr>
          <w:p w14:paraId="1C3696BB" w14:textId="77777777" w:rsidR="004B188F" w:rsidRDefault="004B188F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  <w:p w14:paraId="0380A457" w14:textId="75215E96" w:rsidR="00D719FC" w:rsidRPr="0098553F" w:rsidRDefault="00D719FC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  <w:rFonts w:ascii="Arial" w:hAnsi="Arial"/>
                <w:sz w:val="20"/>
              </w:rPr>
              <w:t>E-postadress</w:t>
            </w:r>
          </w:p>
        </w:tc>
      </w:tr>
      <w:tr w:rsidR="00D719FC" w:rsidRPr="00282E83" w14:paraId="624747A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5D21868E" w14:textId="7DB109FE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</w:rPr>
              <w:t>Administrativ kontaktperson</w:t>
            </w:r>
          </w:p>
        </w:tc>
        <w:tc>
          <w:tcPr>
            <w:tcW w:w="6378" w:type="dxa"/>
          </w:tcPr>
          <w:p w14:paraId="3E84A93F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A33DA36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43AEA6D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639472B6" w14:textId="1496E716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</w:rPr>
              <w:t>Teknisk kontaktperson</w:t>
            </w:r>
          </w:p>
        </w:tc>
        <w:tc>
          <w:tcPr>
            <w:tcW w:w="6378" w:type="dxa"/>
          </w:tcPr>
          <w:p w14:paraId="5FA9BE8D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1018DED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184194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1E42AB72" w14:textId="056DF3D1" w:rsidR="00D719FC" w:rsidRPr="00C57F3B" w:rsidRDefault="00C57F3B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E-postadresser som är i gemensamt bruk</w:t>
            </w:r>
          </w:p>
        </w:tc>
        <w:tc>
          <w:tcPr>
            <w:tcW w:w="6378" w:type="dxa"/>
          </w:tcPr>
          <w:p w14:paraId="32B6DA29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EB7F021" w14:textId="60D95B69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3BD1B2E6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45AD7525" w14:textId="77777777" w:rsidR="00147F0C" w:rsidRDefault="00147F0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0B9A33D4" w14:textId="7F096899" w:rsidR="00AA0391" w:rsidRDefault="00AA0391" w:rsidP="00AA0391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Är det fråga om en ny REST-anslutning eller överföring av den nuvarande anslutningen till REST-gränssnittet</w:t>
      </w:r>
    </w:p>
    <w:p w14:paraId="68D9D2FF" w14:textId="6172AF0F" w:rsidR="00147F0C" w:rsidRPr="008E79B9" w:rsidRDefault="00147F0C" w:rsidP="004B188F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Obs! Serviceuppgiftsblanketten fylls i systemspecifikt.</w:t>
      </w:r>
      <w:r>
        <w:rPr>
          <w:rFonts w:ascii="Arial" w:hAnsi="Arial"/>
          <w:sz w:val="20"/>
        </w:rPr>
        <w:t xml:space="preserve"> Om ni har ibruktagningar för olika systemleverantörer ska ni fylla i en separat serviceuppgiftsblankett för varje system.</w:t>
      </w:r>
    </w:p>
    <w:tbl>
      <w:tblPr>
        <w:tblStyle w:val="TaulukkoRuudukko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474"/>
      </w:tblGrid>
      <w:tr w:rsidR="003E0E65" w:rsidRPr="00282E83" w14:paraId="73ECFFDD" w14:textId="77777777" w:rsidTr="003E0E65">
        <w:trPr>
          <w:trHeight w:val="301"/>
        </w:trPr>
        <w:tc>
          <w:tcPr>
            <w:tcW w:w="3731" w:type="dxa"/>
            <w:shd w:val="clear" w:color="auto" w:fill="E9E9E9" w:themeFill="text2" w:themeFillTint="1A"/>
          </w:tcPr>
          <w:p w14:paraId="6FFA0BD9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74" w:type="dxa"/>
            <w:shd w:val="clear" w:color="auto" w:fill="E9E9E9" w:themeFill="text2" w:themeFillTint="1A"/>
          </w:tcPr>
          <w:p w14:paraId="66A57100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E0E65" w:rsidRPr="00282E83" w14:paraId="18E9F508" w14:textId="255C7C73" w:rsidTr="003E0E65">
        <w:trPr>
          <w:trHeight w:val="301"/>
        </w:trPr>
        <w:tc>
          <w:tcPr>
            <w:tcW w:w="3731" w:type="dxa"/>
          </w:tcPr>
          <w:p w14:paraId="03C0DCF9" w14:textId="55DE83EF" w:rsidR="003E0E65" w:rsidRPr="00865006" w:rsidRDefault="00C82FA8">
            <w:pPr>
              <w:rPr>
                <w:rStyle w:val="Voimakas"/>
                <w:b w:val="0"/>
                <w:bCs w:val="0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134485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3E0E65" w:rsidRPr="00865006">
                  <w:rPr>
                    <w:rStyle w:val="Voimakas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Ny REST-anslutning          </w:t>
            </w:r>
          </w:p>
        </w:tc>
        <w:tc>
          <w:tcPr>
            <w:tcW w:w="6474" w:type="dxa"/>
          </w:tcPr>
          <w:p w14:paraId="7D2CF3EC" w14:textId="77777777" w:rsidR="003E0E65" w:rsidRDefault="00C82FA8">
            <w:pPr>
              <w:rPr>
                <w:rStyle w:val="Voimakas"/>
              </w:rPr>
            </w:pPr>
            <w:sdt>
              <w:sdtPr>
                <w:rPr>
                  <w:rStyle w:val="Voimakas"/>
                  <w:rFonts w:ascii="Arial" w:hAnsi="Arial" w:cs="Arial"/>
                  <w:b w:val="0"/>
                  <w:bCs w:val="0"/>
                  <w:sz w:val="20"/>
                  <w:szCs w:val="20"/>
                </w:rPr>
                <w:id w:val="86749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3E0E65" w:rsidRPr="00282E83">
                  <w:rPr>
                    <w:rStyle w:val="Voimakas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4248">
              <w:rPr>
                <w:rStyle w:val="Voimakas"/>
                <w:rFonts w:ascii="Arial" w:hAnsi="Arial"/>
                <w:sz w:val="20"/>
              </w:rPr>
              <w:t xml:space="preserve"> </w:t>
            </w:r>
            <w:r w:rsidR="00ED4248">
              <w:rPr>
                <w:rStyle w:val="Voimakas"/>
              </w:rPr>
              <w:t>Överföring av nuvarande anslutning till REST-gränssnittet</w:t>
            </w:r>
          </w:p>
          <w:p w14:paraId="63637E02" w14:textId="77777777" w:rsidR="003E0E65" w:rsidRDefault="003E0E65">
            <w:pPr>
              <w:rPr>
                <w:rStyle w:val="Voimakas"/>
              </w:rPr>
            </w:pPr>
          </w:p>
          <w:p w14:paraId="15EB1F5F" w14:textId="1FED4739" w:rsidR="003E0E65" w:rsidRDefault="003E0E65">
            <w:pPr>
              <w:rPr>
                <w:rStyle w:val="Voimakas"/>
                <w:b w:val="0"/>
                <w:bCs w:val="0"/>
              </w:rPr>
            </w:pPr>
            <w:r>
              <w:rPr>
                <w:rStyle w:val="Voimakas"/>
                <w:b w:val="0"/>
              </w:rPr>
              <w:t>Ange myndighetskod/</w:t>
            </w:r>
            <w:r w:rsidR="00FE710B">
              <w:rPr>
                <w:rStyle w:val="Voimakas"/>
                <w:b w:val="0"/>
              </w:rPr>
              <w:t>Sy</w:t>
            </w:r>
            <w:r>
              <w:rPr>
                <w:rStyle w:val="Voimakas"/>
                <w:b w:val="0"/>
              </w:rPr>
              <w:t>stemI</w:t>
            </w:r>
            <w:r w:rsidR="00FE710B">
              <w:rPr>
                <w:rStyle w:val="Voimakas"/>
                <w:b w:val="0"/>
              </w:rPr>
              <w:t>D</w:t>
            </w:r>
            <w:r>
              <w:rPr>
                <w:rStyle w:val="Voimakas"/>
                <w:b w:val="0"/>
              </w:rPr>
              <w:t>:</w:t>
            </w:r>
          </w:p>
          <w:p w14:paraId="681F0584" w14:textId="57C92378" w:rsidR="003E0E65" w:rsidRPr="003E0E65" w:rsidRDefault="003E0E65">
            <w:pPr>
              <w:rPr>
                <w:rStyle w:val="Voimakas"/>
              </w:rPr>
            </w:pPr>
          </w:p>
        </w:tc>
      </w:tr>
    </w:tbl>
    <w:p w14:paraId="6F33E65C" w14:textId="567B0936" w:rsidR="00A94334" w:rsidRDefault="00A94334">
      <w:pPr>
        <w:rPr>
          <w:rFonts w:ascii="Arial" w:hAnsi="Arial" w:cs="Arial"/>
          <w:sz w:val="20"/>
          <w:szCs w:val="20"/>
        </w:rPr>
      </w:pPr>
    </w:p>
    <w:p w14:paraId="491D4F1B" w14:textId="77777777" w:rsidR="00A94334" w:rsidRDefault="00A94334">
      <w:pPr>
        <w:rPr>
          <w:rFonts w:ascii="Arial" w:hAnsi="Arial" w:cs="Arial"/>
          <w:sz w:val="20"/>
          <w:szCs w:val="20"/>
        </w:rPr>
      </w:pPr>
      <w:r>
        <w:br w:type="page"/>
      </w:r>
    </w:p>
    <w:p w14:paraId="189991CC" w14:textId="77777777" w:rsidR="003D08FC" w:rsidRDefault="003D08FC">
      <w:pPr>
        <w:rPr>
          <w:rFonts w:ascii="Arial" w:hAnsi="Arial" w:cs="Arial"/>
          <w:sz w:val="20"/>
          <w:szCs w:val="20"/>
        </w:rPr>
      </w:pPr>
    </w:p>
    <w:p w14:paraId="3A64C660" w14:textId="4A286BD2" w:rsidR="00D719FC" w:rsidRPr="00282E83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Uppgifter om er e-tjänst</w:t>
      </w:r>
    </w:p>
    <w:p w14:paraId="12EC9007" w14:textId="7539FF04" w:rsidR="00D2487E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Namnet på tjänsten visas för slutanvändarna i Suomi.fi-meddelandens webbtjänst/mobil format "Organisation, Tjänsten namn” (</w:t>
      </w:r>
      <w:proofErr w:type="gramStart"/>
      <w:r>
        <w:rPr>
          <w:rFonts w:ascii="Arial" w:hAnsi="Arial"/>
          <w:sz w:val="20"/>
        </w:rPr>
        <w:t>t.ex.</w:t>
      </w:r>
      <w:proofErr w:type="gramEnd"/>
      <w:r>
        <w:rPr>
          <w:rFonts w:ascii="Arial" w:hAnsi="Arial"/>
          <w:sz w:val="20"/>
        </w:rPr>
        <w:t xml:space="preserve"> ”Myndigheten för digitalisering och befolkningsdata, Anmälan om rösträtt”). Ange i punkten </w:t>
      </w:r>
      <w:r>
        <w:rPr>
          <w:rFonts w:ascii="Arial" w:hAnsi="Arial"/>
          <w:b/>
          <w:bCs/>
          <w:sz w:val="20"/>
        </w:rPr>
        <w:t>Tjänstens namn som är synligt för kunder</w:t>
      </w:r>
      <w:r>
        <w:rPr>
          <w:rFonts w:ascii="Arial" w:hAnsi="Arial"/>
          <w:sz w:val="20"/>
        </w:rPr>
        <w:t xml:space="preserve"> det offentliga namn på tjänsten som ni vill att ska synas efter namnet på er organisation.</w:t>
      </w:r>
    </w:p>
    <w:p w14:paraId="471B1C8D" w14:textId="0BF73503" w:rsidR="00D719FC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Läs närmare anvisningar om namngivning av tjänsten:</w:t>
      </w:r>
      <w:r>
        <w:rPr>
          <w:rFonts w:ascii="Arial" w:hAnsi="Arial"/>
          <w:sz w:val="20"/>
        </w:rPr>
        <w:t xml:space="preserve"> </w:t>
      </w:r>
      <w:hyperlink r:id="rId12" w:history="1">
        <w:r>
          <w:rPr>
            <w:rStyle w:val="Hyperlinkki"/>
            <w:rFonts w:ascii="Arial" w:hAnsi="Arial"/>
            <w:sz w:val="20"/>
          </w:rPr>
          <w:t>Administrativ ibruktagande - Suomi.fi-meddelanden - Suomi.fi tjänsteutvecklare</w:t>
        </w:r>
      </w:hyperlink>
      <w:r>
        <w:rPr>
          <w:rFonts w:ascii="Arial" w:hAnsi="Arial"/>
          <w:sz w:val="20"/>
        </w:rPr>
        <w:t xml:space="preserve"> (se punkt 4. Fyll i och returnera serviceuppgiftsblanketten).</w:t>
      </w:r>
    </w:p>
    <w:p w14:paraId="76233898" w14:textId="73752887" w:rsidR="00D719FC" w:rsidRPr="003A3F57" w:rsidRDefault="00A34687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Nedan under punkten </w:t>
      </w:r>
      <w:r>
        <w:rPr>
          <w:rFonts w:ascii="Arial" w:hAnsi="Arial"/>
          <w:b/>
          <w:bCs/>
          <w:sz w:val="20"/>
        </w:rPr>
        <w:t>Tillåtelse att inleda ny kommunikation</w:t>
      </w:r>
      <w:r>
        <w:rPr>
          <w:rFonts w:ascii="Arial" w:hAnsi="Arial"/>
          <w:sz w:val="20"/>
        </w:rPr>
        <w:t xml:space="preserve"> ska ni definiera om slutanvändaren på eget initiativ kan kontakta er tjänst.</w:t>
      </w:r>
    </w:p>
    <w:p w14:paraId="5CB38154" w14:textId="70212F95" w:rsidR="00864A3B" w:rsidRPr="00864A3B" w:rsidRDefault="00864A3B" w:rsidP="00864A3B">
      <w:pPr>
        <w:spacing w:line="276" w:lineRule="auto"/>
        <w:rPr>
          <w:b/>
          <w:bCs/>
        </w:rPr>
      </w:pPr>
      <w:r>
        <w:rPr>
          <w:b/>
        </w:rPr>
        <w:t>Tjänst 1.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30610B" w14:paraId="0E36419F" w14:textId="77777777" w:rsidTr="0030610B">
        <w:trPr>
          <w:trHeight w:val="507"/>
        </w:trPr>
        <w:tc>
          <w:tcPr>
            <w:tcW w:w="10348" w:type="dxa"/>
            <w:shd w:val="clear" w:color="auto" w:fill="E9E9E9" w:themeFill="text2" w:themeFillTint="1A"/>
          </w:tcPr>
          <w:p w14:paraId="0CDCD078" w14:textId="5D6A8D87" w:rsidR="0030610B" w:rsidRPr="00200B41" w:rsidRDefault="0030610B" w:rsidP="00864A3B">
            <w:r>
              <w:t>Vad är tjänstens användningsändamål? Ge en beskrivning av de meddelanden som förmedlas via tjänsten. (informationen används inom tjänsten, syns inte för kunder)</w:t>
            </w:r>
          </w:p>
        </w:tc>
      </w:tr>
      <w:tr w:rsidR="00E809C8" w14:paraId="260B1F9E" w14:textId="77777777" w:rsidTr="00035A3A">
        <w:trPr>
          <w:trHeight w:val="507"/>
        </w:trPr>
        <w:tc>
          <w:tcPr>
            <w:tcW w:w="10348" w:type="dxa"/>
          </w:tcPr>
          <w:p w14:paraId="408B8651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F285FD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1FBB01" w14:textId="77777777" w:rsidR="00864A3B" w:rsidRPr="00864A3B" w:rsidRDefault="00864A3B" w:rsidP="00864A3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544"/>
        <w:gridCol w:w="3260"/>
        <w:gridCol w:w="3544"/>
      </w:tblGrid>
      <w:tr w:rsidR="00DF7D59" w:rsidRPr="00282E83" w14:paraId="5B167121" w14:textId="77777777" w:rsidTr="00DF7D59">
        <w:trPr>
          <w:trHeight w:val="636"/>
        </w:trPr>
        <w:tc>
          <w:tcPr>
            <w:tcW w:w="3544" w:type="dxa"/>
            <w:shd w:val="clear" w:color="auto" w:fill="E9E9E9" w:themeFill="text2" w:themeFillTint="1A"/>
          </w:tcPr>
          <w:p w14:paraId="4A3A564C" w14:textId="1713AA88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finska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3B0D6C9E" w14:textId="38104757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svenska</w:t>
            </w:r>
          </w:p>
        </w:tc>
        <w:tc>
          <w:tcPr>
            <w:tcW w:w="3544" w:type="dxa"/>
            <w:shd w:val="clear" w:color="auto" w:fill="E9E9E9" w:themeFill="text2" w:themeFillTint="1A"/>
          </w:tcPr>
          <w:p w14:paraId="0D0CAD10" w14:textId="33B58C90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rPr>
                <w:rStyle w:val="Voimakas"/>
              </w:rPr>
              <w:br/>
              <w:t>på engelska</w:t>
            </w:r>
          </w:p>
        </w:tc>
      </w:tr>
      <w:tr w:rsidR="00DF7D59" w:rsidRPr="00282E83" w14:paraId="75A1D2E9" w14:textId="77777777" w:rsidTr="00DF7D59">
        <w:trPr>
          <w:trHeight w:val="288"/>
        </w:trPr>
        <w:tc>
          <w:tcPr>
            <w:tcW w:w="3544" w:type="dxa"/>
          </w:tcPr>
          <w:p w14:paraId="3E8757BA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  <w:p w14:paraId="06FEF7C7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7E743946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544" w:type="dxa"/>
          </w:tcPr>
          <w:p w14:paraId="4BC6242C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1BB81D22" w14:textId="5FC54AFA" w:rsidR="00D719FC" w:rsidRDefault="00D719F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0610B" w14:paraId="26771CB4" w14:textId="77777777" w:rsidTr="0030610B">
        <w:tc>
          <w:tcPr>
            <w:tcW w:w="10343" w:type="dxa"/>
            <w:shd w:val="clear" w:color="auto" w:fill="E9E9E9" w:themeFill="text2" w:themeFillTint="1A"/>
          </w:tcPr>
          <w:p w14:paraId="60DD33B3" w14:textId="77777777" w:rsidR="0030610B" w:rsidRDefault="0030610B" w:rsidP="0030610B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>
              <w:rPr>
                <w:b/>
                <w:color w:val="0F1317"/>
                <w:bdr w:val="none" w:sz="0" w:space="0" w:color="auto" w:frame="1"/>
              </w:rPr>
              <w:t>Tillåtelse att inleda ny kommunikation</w:t>
            </w:r>
          </w:p>
          <w:p w14:paraId="777389B7" w14:textId="58113174" w:rsidR="000151B9" w:rsidRPr="000151B9" w:rsidRDefault="000151B9" w:rsidP="0030610B">
            <w:pPr>
              <w:pStyle w:val="Leipteksti"/>
              <w:ind w:left="0"/>
            </w:pPr>
            <w:hyperlink r:id="rId13" w:history="1">
              <w:r>
                <w:rPr>
                  <w:rStyle w:val="Hyperlinkki"/>
                </w:rPr>
                <w:t>Ta emot meddelanden - Suomi.fi-meddelanden för organisationer inom den offentliga förvaltningen - Suomi.fi tjänsteutvecklare</w:t>
              </w:r>
            </w:hyperlink>
          </w:p>
        </w:tc>
      </w:tr>
      <w:tr w:rsidR="0030610B" w14:paraId="3727B5AB" w14:textId="77777777" w:rsidTr="00035A3A">
        <w:tc>
          <w:tcPr>
            <w:tcW w:w="10343" w:type="dxa"/>
          </w:tcPr>
          <w:p w14:paraId="0AEBBFE2" w14:textId="77777777" w:rsidR="00A25C67" w:rsidRDefault="00A25C67" w:rsidP="00A25C67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11317CD0" w14:textId="1FCD0FBA" w:rsidR="00A25C67" w:rsidRDefault="00C82FA8" w:rsidP="00A25C67">
            <w:pPr>
              <w:spacing w:line="276" w:lineRule="auto"/>
              <w:rPr>
                <w:rStyle w:val="Voimakas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27190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A25C67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Ja</w:t>
            </w:r>
            <w:r w:rsidR="00ED4248">
              <w:rPr>
                <w:b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-179227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A25C67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Nej</w:t>
            </w:r>
          </w:p>
          <w:p w14:paraId="79B2509B" w14:textId="1FEA31BB" w:rsidR="0030610B" w:rsidRPr="005A2943" w:rsidRDefault="0030610B" w:rsidP="00A25C67">
            <w:pPr>
              <w:spacing w:line="276" w:lineRule="auto"/>
            </w:pPr>
          </w:p>
        </w:tc>
      </w:tr>
      <w:tr w:rsidR="0030610B" w14:paraId="3D60D69A" w14:textId="77777777" w:rsidTr="00035A3A">
        <w:tc>
          <w:tcPr>
            <w:tcW w:w="10343" w:type="dxa"/>
          </w:tcPr>
          <w:p w14:paraId="1B54D690" w14:textId="45D8AB36" w:rsidR="00A25C67" w:rsidRDefault="00A25C67" w:rsidP="00A25C67">
            <w:pPr>
              <w:pStyle w:val="Luettelokappale"/>
              <w:numPr>
                <w:ilvl w:val="0"/>
                <w:numId w:val="34"/>
              </w:numPr>
              <w:spacing w:line="276" w:lineRule="auto"/>
            </w:pPr>
            <w:r>
              <w:t>Definiera ovan (</w:t>
            </w:r>
            <w:r>
              <w:rPr>
                <w:b/>
                <w:bCs/>
              </w:rPr>
              <w:t>Ja/Nej</w:t>
            </w:r>
            <w:r>
              <w:t>) om slutanvändarna kan kontakta denna tjänst på eget initiativ.</w:t>
            </w:r>
          </w:p>
          <w:p w14:paraId="20B8032B" w14:textId="77777777" w:rsidR="00A25C67" w:rsidRDefault="00A25C67" w:rsidP="00A25C67">
            <w:pPr>
              <w:pStyle w:val="Luettelokappale"/>
              <w:numPr>
                <w:ilvl w:val="0"/>
                <w:numId w:val="34"/>
              </w:numPr>
              <w:spacing w:line="276" w:lineRule="auto"/>
            </w:pPr>
            <w:r>
              <w:t>Om ni tillåter slutanvändarna att ta kontakt på eget initiativ till denna tjänst visas namnet på er organisation och tjänst som ett valbart alternativ i vyn där slutanvändaren skriver ett nytt meddelande (Suomi.fi-meddelanden webbtjänst/mobil).</w:t>
            </w:r>
          </w:p>
          <w:p w14:paraId="4E5E4C95" w14:textId="77777777" w:rsidR="00A25C67" w:rsidRPr="00035A3A" w:rsidRDefault="00A25C67" w:rsidP="00A25C67">
            <w:pPr>
              <w:pStyle w:val="Luettelokappale"/>
              <w:numPr>
                <w:ilvl w:val="0"/>
                <w:numId w:val="34"/>
              </w:numPr>
              <w:spacing w:line="276" w:lineRule="auto"/>
              <w:rPr>
                <w:rStyle w:val="Voimakas"/>
              </w:rPr>
            </w:pPr>
            <w:r>
              <w:rPr>
                <w:rStyle w:val="Voimakas"/>
                <w:b w:val="0"/>
              </w:rPr>
              <w:t>Säkerställ att systemleverantören erbjuder stöd för att slutanvändaren tar kontakt på eget initiativ.</w:t>
            </w:r>
          </w:p>
          <w:p w14:paraId="09713BF0" w14:textId="00C0059B" w:rsidR="0030610B" w:rsidRDefault="00A25C67" w:rsidP="0030610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Obs!</w:t>
            </w:r>
            <w:r>
              <w:t xml:space="preserve"> Det är en annan sak att tillåta att skickade Suomi.fi-meddelanden besvaras. När er organisation skickar ett nytt elektroniskt meddelande kan ni tillåta att slutanvändaren svarar på meddelandet. Möjligheten att svara fastställs per meddelande.</w:t>
            </w:r>
          </w:p>
        </w:tc>
      </w:tr>
    </w:tbl>
    <w:p w14:paraId="59EC804A" w14:textId="66434C26" w:rsidR="4D16C6C8" w:rsidRDefault="4D16C6C8" w:rsidP="4D16C6C8">
      <w:pPr>
        <w:spacing w:line="276" w:lineRule="auto"/>
        <w:rPr>
          <w:b/>
          <w:bCs/>
        </w:rPr>
      </w:pPr>
    </w:p>
    <w:p w14:paraId="1D11F042" w14:textId="09A7C14F" w:rsidR="4D16C6C8" w:rsidRDefault="4D16C6C8" w:rsidP="4D16C6C8">
      <w:pPr>
        <w:spacing w:line="276" w:lineRule="auto"/>
        <w:rPr>
          <w:b/>
          <w:bCs/>
        </w:rPr>
      </w:pPr>
    </w:p>
    <w:p w14:paraId="2C450A55" w14:textId="2FF62C1A" w:rsidR="4D16C6C8" w:rsidRDefault="4D16C6C8" w:rsidP="4D16C6C8">
      <w:pPr>
        <w:spacing w:line="276" w:lineRule="auto"/>
        <w:rPr>
          <w:b/>
          <w:bCs/>
        </w:rPr>
      </w:pPr>
    </w:p>
    <w:p w14:paraId="16569AB9" w14:textId="77777777" w:rsidR="004B188F" w:rsidRDefault="004B188F">
      <w:pPr>
        <w:rPr>
          <w:b/>
          <w:bCs/>
        </w:rPr>
      </w:pPr>
      <w:r>
        <w:br w:type="page"/>
      </w:r>
    </w:p>
    <w:p w14:paraId="3B24B1D3" w14:textId="451A2051" w:rsidR="00E809C8" w:rsidRPr="00864A3B" w:rsidRDefault="00E809C8" w:rsidP="00E809C8">
      <w:pPr>
        <w:spacing w:line="276" w:lineRule="auto"/>
        <w:rPr>
          <w:b/>
          <w:bCs/>
        </w:rPr>
      </w:pPr>
      <w:r>
        <w:rPr>
          <w:b/>
        </w:rPr>
        <w:lastRenderedPageBreak/>
        <w:t>Tjänst 2.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AD497B" w14:paraId="07958D90" w14:textId="77777777" w:rsidTr="00AD497B">
        <w:trPr>
          <w:trHeight w:val="571"/>
        </w:trPr>
        <w:tc>
          <w:tcPr>
            <w:tcW w:w="10348" w:type="dxa"/>
            <w:shd w:val="clear" w:color="auto" w:fill="E9E9E9" w:themeFill="text2" w:themeFillTint="1A"/>
          </w:tcPr>
          <w:p w14:paraId="4D27B69D" w14:textId="39BB3199" w:rsidR="00AD497B" w:rsidRDefault="00AD497B" w:rsidP="00E809C8">
            <w:pPr>
              <w:rPr>
                <w:b/>
                <w:bCs/>
              </w:rPr>
            </w:pPr>
            <w:r>
              <w:t>Vad är tjänstens användningsändamål? Ge en beskrivning av de meddelanden som förmedlas via tjänsten. (informationen används inom tjänsten, syns inte för kunder)</w:t>
            </w:r>
          </w:p>
        </w:tc>
      </w:tr>
      <w:tr w:rsidR="00E809C8" w14:paraId="100C603F" w14:textId="77777777" w:rsidTr="00DF7D59">
        <w:trPr>
          <w:trHeight w:val="571"/>
        </w:trPr>
        <w:tc>
          <w:tcPr>
            <w:tcW w:w="10348" w:type="dxa"/>
          </w:tcPr>
          <w:p w14:paraId="53443517" w14:textId="77777777" w:rsidR="00E809C8" w:rsidRDefault="00E809C8" w:rsidP="00E809C8">
            <w:pPr>
              <w:rPr>
                <w:b/>
                <w:bCs/>
              </w:rPr>
            </w:pPr>
          </w:p>
          <w:p w14:paraId="462EE4CD" w14:textId="77777777" w:rsidR="00E809C8" w:rsidRDefault="00E809C8" w:rsidP="00E809C8">
            <w:pPr>
              <w:rPr>
                <w:b/>
                <w:bCs/>
              </w:rPr>
            </w:pPr>
          </w:p>
        </w:tc>
      </w:tr>
    </w:tbl>
    <w:p w14:paraId="46CEF4A1" w14:textId="77777777" w:rsidR="00AA0391" w:rsidRDefault="00AA039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</w:tblGrid>
      <w:tr w:rsidR="00C3412E" w:rsidRPr="00282E83" w14:paraId="21BE94B2" w14:textId="77777777" w:rsidTr="00C3412E">
        <w:trPr>
          <w:trHeight w:val="611"/>
        </w:trPr>
        <w:tc>
          <w:tcPr>
            <w:tcW w:w="3261" w:type="dxa"/>
            <w:shd w:val="clear" w:color="auto" w:fill="E9E9E9" w:themeFill="text2" w:themeFillTint="1A"/>
          </w:tcPr>
          <w:p w14:paraId="6F8CEAE7" w14:textId="6BB9768B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finska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0C1C8500" w14:textId="5BB6B22F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svenska</w:t>
            </w:r>
          </w:p>
        </w:tc>
        <w:tc>
          <w:tcPr>
            <w:tcW w:w="3827" w:type="dxa"/>
            <w:shd w:val="clear" w:color="auto" w:fill="E9E9E9" w:themeFill="text2" w:themeFillTint="1A"/>
          </w:tcPr>
          <w:p w14:paraId="3D2705D3" w14:textId="1B47E8B4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rPr>
                <w:rStyle w:val="Voimakas"/>
              </w:rPr>
              <w:br/>
              <w:t>på engelska</w:t>
            </w:r>
          </w:p>
        </w:tc>
      </w:tr>
      <w:tr w:rsidR="00C3412E" w:rsidRPr="00282E83" w14:paraId="5A4DAD83" w14:textId="77777777" w:rsidTr="00DF7D59">
        <w:trPr>
          <w:trHeight w:val="288"/>
        </w:trPr>
        <w:tc>
          <w:tcPr>
            <w:tcW w:w="3261" w:type="dxa"/>
          </w:tcPr>
          <w:p w14:paraId="30B6FA0A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  <w:p w14:paraId="738B30F0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3DE16644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827" w:type="dxa"/>
          </w:tcPr>
          <w:p w14:paraId="0B1D1AF2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5500F526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F2AF4" w14:paraId="192503F0" w14:textId="77777777" w:rsidTr="008F2AF4">
        <w:trPr>
          <w:trHeight w:val="278"/>
        </w:trPr>
        <w:tc>
          <w:tcPr>
            <w:tcW w:w="10343" w:type="dxa"/>
            <w:shd w:val="clear" w:color="auto" w:fill="E9E9E9" w:themeFill="text2" w:themeFillTint="1A"/>
          </w:tcPr>
          <w:p w14:paraId="66ED219E" w14:textId="77777777" w:rsid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>
              <w:rPr>
                <w:b/>
                <w:color w:val="0F1317"/>
                <w:bdr w:val="none" w:sz="0" w:space="0" w:color="auto" w:frame="1"/>
              </w:rPr>
              <w:t>Tillåtelse att inleda ny kommunikation</w:t>
            </w:r>
          </w:p>
          <w:p w14:paraId="33346A33" w14:textId="5A9054D7" w:rsidR="008F2AF4" w:rsidRP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hyperlink r:id="rId14" w:history="1">
              <w:r>
                <w:rPr>
                  <w:rStyle w:val="Hyperlinkki"/>
                </w:rPr>
                <w:t>Ta emot meddelanden - Suomi.fi-meddelanden för organisationer inom den offentliga förvaltningen - Suomi.fi tjänsteutvecklare</w:t>
              </w:r>
            </w:hyperlink>
          </w:p>
        </w:tc>
      </w:tr>
      <w:tr w:rsidR="008F2AF4" w14:paraId="269DF4A0" w14:textId="77777777" w:rsidTr="008F2AF4">
        <w:trPr>
          <w:trHeight w:val="941"/>
        </w:trPr>
        <w:tc>
          <w:tcPr>
            <w:tcW w:w="10343" w:type="dxa"/>
          </w:tcPr>
          <w:p w14:paraId="0C4BA568" w14:textId="77777777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701E53D0" w14:textId="1E83522C" w:rsidR="008F2AF4" w:rsidRPr="008F2AF4" w:rsidRDefault="00C82FA8" w:rsidP="008F2AF4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5777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8F2AF4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Ja</w:t>
            </w:r>
            <w:r w:rsidR="00ED4248">
              <w:rPr>
                <w:b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35909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8F2AF4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Nej</w:t>
            </w:r>
          </w:p>
        </w:tc>
      </w:tr>
      <w:tr w:rsidR="008F2AF4" w14:paraId="3E93B8B2" w14:textId="77777777" w:rsidTr="008F2AF4">
        <w:tc>
          <w:tcPr>
            <w:tcW w:w="10343" w:type="dxa"/>
          </w:tcPr>
          <w:p w14:paraId="426BA785" w14:textId="77777777" w:rsidR="008F2AF4" w:rsidRDefault="008F2AF4" w:rsidP="008F2AF4">
            <w:pPr>
              <w:pStyle w:val="Luettelokappale"/>
              <w:numPr>
                <w:ilvl w:val="0"/>
                <w:numId w:val="34"/>
              </w:numPr>
              <w:spacing w:line="276" w:lineRule="auto"/>
            </w:pPr>
            <w:r>
              <w:t>Definiera ovan (</w:t>
            </w:r>
            <w:r>
              <w:rPr>
                <w:b/>
                <w:bCs/>
              </w:rPr>
              <w:t>Ja/Nej</w:t>
            </w:r>
            <w:r>
              <w:t>) om slutanvändarna kan kontakta denna tjänst på eget initiativ.</w:t>
            </w:r>
          </w:p>
          <w:p w14:paraId="37066E96" w14:textId="77777777" w:rsidR="008F2AF4" w:rsidRDefault="008F2AF4" w:rsidP="008F2AF4">
            <w:pPr>
              <w:pStyle w:val="Luettelokappale"/>
              <w:numPr>
                <w:ilvl w:val="0"/>
                <w:numId w:val="34"/>
              </w:numPr>
              <w:spacing w:line="276" w:lineRule="auto"/>
            </w:pPr>
            <w:r>
              <w:t>Om ni tillåter slutanvändarna att ta kontakt på eget initiativ till denna tjänst visas namnet på er organisation och tjänst som ett valbart alternativ i vyn där slutanvändaren skriver ett nytt meddelande (Suomi.fi-meddelanden webbtjänst/mobil).</w:t>
            </w:r>
          </w:p>
          <w:p w14:paraId="0CCD3F18" w14:textId="77777777" w:rsidR="008F2AF4" w:rsidRPr="00035A3A" w:rsidRDefault="008F2AF4" w:rsidP="008F2AF4">
            <w:pPr>
              <w:pStyle w:val="Luettelokappale"/>
              <w:numPr>
                <w:ilvl w:val="0"/>
                <w:numId w:val="34"/>
              </w:numPr>
              <w:spacing w:line="276" w:lineRule="auto"/>
              <w:rPr>
                <w:rStyle w:val="Voimakas"/>
              </w:rPr>
            </w:pPr>
            <w:r>
              <w:rPr>
                <w:rStyle w:val="Voimakas"/>
                <w:b w:val="0"/>
              </w:rPr>
              <w:t>Säkerställ att systemleverantören erbjuder stöd för att slutanvändaren tar kontakt på eget initiativ.</w:t>
            </w:r>
          </w:p>
          <w:p w14:paraId="1D7DD829" w14:textId="38FA43F3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  <w:r>
              <w:rPr>
                <w:b/>
                <w:bCs/>
              </w:rPr>
              <w:t>Obs!</w:t>
            </w:r>
            <w:r>
              <w:t xml:space="preserve"> Det är en annan sak att tillåta att skickade Suomi.fi-meddelanden besvaras. När er organisation skickar ett nytt elektroniskt meddelande kan ni tillåta att slutanvändaren svarar på meddelandet. Möjligheten att svara fastställs per meddelande.</w:t>
            </w:r>
          </w:p>
        </w:tc>
      </w:tr>
    </w:tbl>
    <w:p w14:paraId="29977E57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4A860ABC" w14:textId="0EE34E57" w:rsidR="0077216A" w:rsidRDefault="0077216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1412151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580AF732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65D2C8C9" w14:textId="06274A31" w:rsidR="00D719FC" w:rsidRPr="004B188F" w:rsidRDefault="00D719FC" w:rsidP="004B188F">
      <w:pPr>
        <w:pStyle w:val="Luettelokappale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Uppgifter om er anslutning</w:t>
      </w:r>
    </w:p>
    <w:p w14:paraId="010F5AC6" w14:textId="77777777" w:rsidR="004B188F" w:rsidRPr="00577E1C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626DAFFE" w14:textId="77777777" w:rsidR="00D719FC" w:rsidRPr="00282E83" w:rsidRDefault="00D719FC" w:rsidP="00D719FC">
      <w:pPr>
        <w:pStyle w:val="Leipteksti"/>
        <w:numPr>
          <w:ilvl w:val="1"/>
          <w:numId w:val="22"/>
        </w:numPr>
        <w:ind w:left="567" w:hanging="42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Er IP-adress</w:t>
      </w:r>
    </w:p>
    <w:p w14:paraId="63A5689E" w14:textId="77777777" w:rsidR="00552B77" w:rsidRPr="00552B77" w:rsidRDefault="00552B77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Ange den offentliga IP-adress eller IP-adressintervall som är synligt på internet för det system från vilket trafiken kommer till Suomi.fi-meddelandens gränssnitt. Om ni använder exempelvis en NAT-lösning eller en proxyserver, ange den utåt synliga offentliga IP-adressen.</w:t>
      </w:r>
    </w:p>
    <w:p w14:paraId="5BAB541B" w14:textId="77777777" w:rsidR="00552B77" w:rsidRPr="00552B77" w:rsidRDefault="00552B77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IP-adresser kan anges som:</w:t>
      </w:r>
    </w:p>
    <w:p w14:paraId="56C6806D" w14:textId="77777777" w:rsidR="00552B77" w:rsidRPr="00552B77" w:rsidRDefault="00552B77" w:rsidP="00007362">
      <w:pPr>
        <w:pStyle w:val="Leipteksti"/>
        <w:numPr>
          <w:ilvl w:val="0"/>
          <w:numId w:val="37"/>
        </w:numPr>
        <w:spacing w:after="0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enskilda IP-adresser (</w:t>
      </w:r>
      <w:proofErr w:type="gramStart"/>
      <w:r w:rsidRPr="00552B77">
        <w:rPr>
          <w:rFonts w:ascii="Arial" w:hAnsi="Arial" w:cs="Arial"/>
          <w:sz w:val="20"/>
          <w:szCs w:val="20"/>
          <w:lang w:val="sv-SE"/>
        </w:rPr>
        <w:t>t.ex.</w:t>
      </w:r>
      <w:proofErr w:type="gramEnd"/>
      <w:r w:rsidRPr="00552B77">
        <w:rPr>
          <w:rFonts w:ascii="Arial" w:hAnsi="Arial" w:cs="Arial"/>
          <w:sz w:val="20"/>
          <w:szCs w:val="20"/>
          <w:lang w:val="sv-SE"/>
        </w:rPr>
        <w:t xml:space="preserve"> </w:t>
      </w:r>
      <w:proofErr w:type="gramStart"/>
      <w:r w:rsidRPr="00552B77">
        <w:rPr>
          <w:rFonts w:ascii="Arial" w:hAnsi="Arial" w:cs="Arial"/>
          <w:sz w:val="20"/>
          <w:szCs w:val="20"/>
          <w:lang w:val="sv-SE"/>
        </w:rPr>
        <w:t>85.76.123</w:t>
      </w:r>
      <w:proofErr w:type="gramEnd"/>
      <w:r w:rsidRPr="00552B77">
        <w:rPr>
          <w:rFonts w:ascii="Arial" w:hAnsi="Arial" w:cs="Arial"/>
          <w:sz w:val="20"/>
          <w:szCs w:val="20"/>
          <w:lang w:val="sv-SE"/>
        </w:rPr>
        <w:t>.10)</w:t>
      </w:r>
    </w:p>
    <w:p w14:paraId="1839AFAA" w14:textId="77777777" w:rsidR="00552B77" w:rsidRDefault="00552B77" w:rsidP="00007362">
      <w:pPr>
        <w:pStyle w:val="Leipteksti"/>
        <w:numPr>
          <w:ilvl w:val="0"/>
          <w:numId w:val="37"/>
        </w:numPr>
        <w:spacing w:after="0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IP-adressintervall i CIDR-format (</w:t>
      </w:r>
      <w:proofErr w:type="gramStart"/>
      <w:r w:rsidRPr="00552B77">
        <w:rPr>
          <w:rFonts w:ascii="Arial" w:hAnsi="Arial" w:cs="Arial"/>
          <w:sz w:val="20"/>
          <w:szCs w:val="20"/>
          <w:lang w:val="sv-SE"/>
        </w:rPr>
        <w:t>t.ex.</w:t>
      </w:r>
      <w:proofErr w:type="gramEnd"/>
      <w:r w:rsidRPr="00552B77">
        <w:rPr>
          <w:rFonts w:ascii="Arial" w:hAnsi="Arial" w:cs="Arial"/>
          <w:sz w:val="20"/>
          <w:szCs w:val="20"/>
          <w:lang w:val="sv-SE"/>
        </w:rPr>
        <w:t xml:space="preserve"> 85.76.123.0/30)</w:t>
      </w:r>
    </w:p>
    <w:p w14:paraId="62ABA6A0" w14:textId="77777777" w:rsidR="00007362" w:rsidRPr="00552B77" w:rsidRDefault="00007362" w:rsidP="00007362">
      <w:pPr>
        <w:pStyle w:val="Leipteksti"/>
        <w:spacing w:after="0"/>
        <w:ind w:left="720"/>
        <w:rPr>
          <w:rFonts w:ascii="Arial" w:hAnsi="Arial" w:cs="Arial"/>
          <w:sz w:val="20"/>
          <w:szCs w:val="20"/>
          <w:lang w:val="sv-SE"/>
        </w:rPr>
      </w:pPr>
    </w:p>
    <w:p w14:paraId="5108397C" w14:textId="113073B4" w:rsidR="00552B77" w:rsidRPr="00552B77" w:rsidRDefault="00552B77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Exempeladresserna är fiktiva och används endast för att illustrera formatet för angivelsen.</w:t>
      </w:r>
    </w:p>
    <w:p w14:paraId="589608CE" w14:textId="1BFE02BD" w:rsidR="00A312F6" w:rsidRPr="00552B77" w:rsidRDefault="00E43243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b/>
          <w:bCs/>
          <w:sz w:val="20"/>
          <w:szCs w:val="20"/>
          <w:lang w:val="sv-SE"/>
        </w:rPr>
        <w:t>*</w:t>
      </w:r>
      <w:r w:rsidR="00552B77" w:rsidRPr="00552B77">
        <w:rPr>
          <w:rFonts w:ascii="Arial" w:hAnsi="Arial" w:cs="Arial"/>
          <w:b/>
          <w:bCs/>
          <w:sz w:val="20"/>
          <w:szCs w:val="20"/>
          <w:lang w:val="sv-SE"/>
        </w:rPr>
        <w:t>Obs</w:t>
      </w:r>
      <w:r>
        <w:rPr>
          <w:rFonts w:ascii="Arial" w:hAnsi="Arial" w:cs="Arial"/>
          <w:b/>
          <w:bCs/>
          <w:sz w:val="20"/>
          <w:szCs w:val="20"/>
          <w:lang w:val="sv-SE"/>
        </w:rPr>
        <w:t>!</w:t>
      </w:r>
      <w:r w:rsidR="00552B77" w:rsidRPr="00552B77">
        <w:rPr>
          <w:rFonts w:ascii="Arial" w:hAnsi="Arial" w:cs="Arial"/>
          <w:sz w:val="20"/>
          <w:szCs w:val="20"/>
          <w:lang w:val="sv-SE"/>
        </w:rPr>
        <w:t xml:space="preserve"> IP-adresser för test- och produktionsmiljön är obligatoriska. Samma IP-adress kan anges för båda miljöerna.</w:t>
      </w:r>
    </w:p>
    <w:tbl>
      <w:tblPr>
        <w:tblStyle w:val="TaulukkoRuudukko"/>
        <w:tblW w:w="10206" w:type="dxa"/>
        <w:tblInd w:w="-5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D719FC" w:rsidRPr="00282E83" w14:paraId="7BF716D7" w14:textId="77777777" w:rsidTr="004B188F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5DD385" w14:textId="77777777" w:rsidR="00D719FC" w:rsidRPr="00516740" w:rsidRDefault="00D719FC">
            <w:pPr>
              <w:spacing w:line="276" w:lineRule="auto"/>
              <w:rPr>
                <w:rStyle w:val="Voimakas"/>
                <w:b w:val="0"/>
                <w:bCs w:val="0"/>
              </w:rPr>
            </w:pPr>
            <w:r>
              <w:rPr>
                <w:rStyle w:val="Voimakas"/>
                <w:b w:val="0"/>
              </w:rPr>
              <w:t>Utvecklingsmiljö</w:t>
            </w:r>
          </w:p>
        </w:tc>
        <w:tc>
          <w:tcPr>
            <w:tcW w:w="6520" w:type="dxa"/>
          </w:tcPr>
          <w:p w14:paraId="678888D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25F0B5EC" w14:textId="77777777" w:rsidTr="004B188F">
        <w:trPr>
          <w:trHeight w:val="283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343BC7" w14:textId="7A3EB96C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>
              <w:rPr>
                <w:rStyle w:val="Voimakas"/>
              </w:rPr>
              <w:t>Testmiljö*</w:t>
            </w:r>
          </w:p>
        </w:tc>
        <w:tc>
          <w:tcPr>
            <w:tcW w:w="6520" w:type="dxa"/>
          </w:tcPr>
          <w:p w14:paraId="5BE61CEE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006F5451" w14:textId="77777777" w:rsidTr="004B188F">
        <w:trPr>
          <w:trHeight w:val="283"/>
        </w:trPr>
        <w:tc>
          <w:tcPr>
            <w:tcW w:w="3686" w:type="dxa"/>
            <w:shd w:val="clear" w:color="auto" w:fill="F2F2F2" w:themeFill="background1" w:themeFillShade="F2"/>
          </w:tcPr>
          <w:p w14:paraId="1E7FE1F3" w14:textId="4042F280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>
              <w:rPr>
                <w:rStyle w:val="Voimakas"/>
              </w:rPr>
              <w:t>Produktionsmiljö*</w:t>
            </w:r>
          </w:p>
        </w:tc>
        <w:tc>
          <w:tcPr>
            <w:tcW w:w="6520" w:type="dxa"/>
          </w:tcPr>
          <w:p w14:paraId="2B0BD822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781063B0" w14:textId="678872C9" w:rsidR="004B188F" w:rsidRDefault="004B188F">
      <w:pPr>
        <w:rPr>
          <w:rFonts w:ascii="Arial" w:hAnsi="Arial" w:cs="Arial"/>
          <w:b/>
          <w:bCs/>
          <w:sz w:val="20"/>
          <w:szCs w:val="20"/>
        </w:rPr>
      </w:pPr>
    </w:p>
    <w:p w14:paraId="722CBDD4" w14:textId="77777777" w:rsidR="00870255" w:rsidRDefault="00870255">
      <w:pPr>
        <w:rPr>
          <w:rFonts w:ascii="Arial" w:hAnsi="Arial" w:cs="Arial"/>
          <w:b/>
          <w:bCs/>
          <w:sz w:val="20"/>
          <w:szCs w:val="20"/>
        </w:rPr>
      </w:pPr>
    </w:p>
    <w:p w14:paraId="55F35246" w14:textId="37BA104E" w:rsidR="00D719FC" w:rsidRPr="00282E83" w:rsidRDefault="00D719FC" w:rsidP="00D719FC">
      <w:pPr>
        <w:pStyle w:val="Leipteksti"/>
        <w:numPr>
          <w:ilvl w:val="1"/>
          <w:numId w:val="22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Vad heter ert eget system eller det färdigprogram ni använder?</w:t>
      </w:r>
    </w:p>
    <w:p w14:paraId="72A826D0" w14:textId="77777777" w:rsidR="00D719FC" w:rsidRPr="00282E83" w:rsidRDefault="00D719FC" w:rsidP="00D719FC">
      <w:pPr>
        <w:pStyle w:val="Leipteksti"/>
        <w:ind w:left="360" w:firstLine="207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Namnet används för att skapa er systemkod.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083C38F6" w14:textId="77777777" w:rsidTr="004B188F">
        <w:trPr>
          <w:trHeight w:val="283"/>
        </w:trPr>
        <w:tc>
          <w:tcPr>
            <w:tcW w:w="10006" w:type="dxa"/>
          </w:tcPr>
          <w:p w14:paraId="37E5DC2B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1F8F5" w14:textId="77777777" w:rsidR="00D719FC" w:rsidRPr="00282E83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0E987C57" w14:textId="52B42670" w:rsidR="00D719FC" w:rsidRPr="00282E83" w:rsidRDefault="00D719FC" w:rsidP="00D719FC">
      <w:pPr>
        <w:pStyle w:val="Leipteksti"/>
        <w:numPr>
          <w:ilvl w:val="1"/>
          <w:numId w:val="22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Till vilken e-postadress skickas det tillfälliga lösenordet för QA-miljön i REST-gränssnittet som skapats av Myndigheten för digitalisering och befolkningsdata med krypterad e-post?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521EE36A" w14:textId="77777777" w:rsidTr="004B188F">
        <w:trPr>
          <w:trHeight w:val="283"/>
        </w:trPr>
        <w:tc>
          <w:tcPr>
            <w:tcW w:w="10006" w:type="dxa"/>
          </w:tcPr>
          <w:p w14:paraId="0AE6C4F7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3CECE5" w14:textId="77777777" w:rsidR="00D719FC" w:rsidRDefault="00D719FC" w:rsidP="00D719FC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</w:p>
    <w:p w14:paraId="1A37A68D" w14:textId="77777777" w:rsidR="00D719FC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TKJ (Utskrift, kuvertering och distribution)</w:t>
      </w:r>
    </w:p>
    <w:p w14:paraId="5DEDB977" w14:textId="322B5D80" w:rsidR="000A06D6" w:rsidRDefault="000A06D6" w:rsidP="000A06D6">
      <w:pPr>
        <w:pStyle w:val="Leipteksti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Om er organisation behöver en utskrifts-, kuverterings- och distributionstjänst, beställ utskrifts-, kuverterings- och distributionskoderna enligt den separata anvisningen:</w:t>
      </w:r>
    </w:p>
    <w:p w14:paraId="1DA98D3F" w14:textId="04A7E5D6" w:rsidR="00A27980" w:rsidRPr="000A06D6" w:rsidRDefault="00A27980" w:rsidP="00A27980">
      <w:pPr>
        <w:pStyle w:val="Leipteksti"/>
        <w:ind w:left="360"/>
        <w:rPr>
          <w:rFonts w:ascii="Arial" w:hAnsi="Arial" w:cs="Arial"/>
          <w:sz w:val="20"/>
          <w:szCs w:val="20"/>
        </w:rPr>
      </w:pPr>
      <w:hyperlink r:id="rId15" w:history="1">
        <w:r>
          <w:rPr>
            <w:rStyle w:val="Hyperlinkki"/>
            <w:rFonts w:ascii="Arial" w:hAnsi="Arial"/>
            <w:sz w:val="20"/>
          </w:rPr>
          <w:t>Ibruktagande av utskrifts-, kuverterings- och distributionstjänsten - Suomi.fi-meddelanden - Suomi.fi tjänsteutvecklare</w:t>
        </w:r>
      </w:hyperlink>
      <w:r>
        <w:rPr>
          <w:rFonts w:ascii="Arial" w:hAnsi="Arial"/>
          <w:sz w:val="20"/>
        </w:rPr>
        <w:t xml:space="preserve"> (se punkt 1. Lämna in uppgifterna om er organisation)</w:t>
      </w:r>
    </w:p>
    <w:p w14:paraId="76F06C82" w14:textId="77777777" w:rsidR="00AA0391" w:rsidRDefault="00AA0391" w:rsidP="00D719FC">
      <w:pPr>
        <w:pStyle w:val="Leipteksti"/>
        <w:spacing w:before="240"/>
        <w:ind w:left="0"/>
        <w:rPr>
          <w:rFonts w:ascii="Arial" w:hAnsi="Arial" w:cs="Arial"/>
          <w:b/>
          <w:bCs/>
          <w:sz w:val="20"/>
          <w:szCs w:val="20"/>
        </w:rPr>
      </w:pPr>
    </w:p>
    <w:p w14:paraId="0DB0D212" w14:textId="138F35A5" w:rsidR="00D719FC" w:rsidRPr="00577E1C" w:rsidRDefault="00D719FC" w:rsidP="00D719FC">
      <w:pPr>
        <w:pStyle w:val="Leipteksti"/>
        <w:numPr>
          <w:ilvl w:val="0"/>
          <w:numId w:val="22"/>
        </w:numPr>
        <w:rPr>
          <w:rStyle w:val="Voimakas"/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Skickar ni meddelanden endast med hjälp av postadressen, utan möjlighet till elektronisk leverans? Om ni skickar, vad är ert användningsbehov? </w:t>
      </w:r>
      <w:r>
        <w:rPr>
          <w:rStyle w:val="Voimakas"/>
          <w:rFonts w:ascii="Arial" w:hAnsi="Arial"/>
          <w:b w:val="0"/>
          <w:sz w:val="20"/>
        </w:rPr>
        <w:t xml:space="preserve">Ni kan läsa om att skicka meddelanden endast med postadress </w:t>
      </w:r>
      <w:hyperlink r:id="rId16" w:history="1">
        <w:r>
          <w:rPr>
            <w:rStyle w:val="Hyperlinkki"/>
            <w:rFonts w:ascii="Arial" w:hAnsi="Arial"/>
            <w:sz w:val="20"/>
          </w:rPr>
          <w:t>Skicka ett meddelande endast med papperspost (Suomi.fi tjänsteutvecklare)</w:t>
        </w:r>
      </w:hyperlink>
      <w:r>
        <w:rPr>
          <w:rStyle w:val="Voimakas"/>
          <w:rFonts w:ascii="Arial" w:hAnsi="Arial"/>
          <w:b w:val="0"/>
          <w:sz w:val="20"/>
        </w:rPr>
        <w:t>.</w:t>
      </w:r>
      <w:r>
        <w:rPr>
          <w:rStyle w:val="Voimakas"/>
          <w:rFonts w:ascii="Arial" w:hAnsi="Arial"/>
          <w:sz w:val="20"/>
        </w:rPr>
        <w:t xml:space="preserve"> 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58"/>
      </w:tblGrid>
      <w:tr w:rsidR="00D719FC" w:rsidRPr="00282E83" w14:paraId="34CA570B" w14:textId="77777777" w:rsidTr="004B188F">
        <w:trPr>
          <w:trHeight w:val="283"/>
        </w:trPr>
        <w:tc>
          <w:tcPr>
            <w:tcW w:w="10058" w:type="dxa"/>
          </w:tcPr>
          <w:p w14:paraId="5377C4E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5B0CD2D7" w14:textId="7EAA5EEB" w:rsidR="00E92C1D" w:rsidRPr="00D719FC" w:rsidRDefault="00E92C1D" w:rsidP="00D719FC"/>
    <w:sectPr w:rsidR="00E92C1D" w:rsidRPr="00D719FC" w:rsidSect="00D719FC">
      <w:headerReference w:type="default" r:id="rId17"/>
      <w:footerReference w:type="default" r:id="rId18"/>
      <w:headerReference w:type="first" r:id="rId19"/>
      <w:pgSz w:w="11906" w:h="16838" w:code="9"/>
      <w:pgMar w:top="720" w:right="720" w:bottom="720" w:left="720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00E9" w14:textId="77777777" w:rsidR="00C82FA8" w:rsidRDefault="00C82FA8" w:rsidP="0077111A">
      <w:r>
        <w:separator/>
      </w:r>
    </w:p>
  </w:endnote>
  <w:endnote w:type="continuationSeparator" w:id="0">
    <w:p w14:paraId="4379AE90" w14:textId="77777777" w:rsidR="00C82FA8" w:rsidRDefault="00C82FA8" w:rsidP="0077111A">
      <w:r>
        <w:continuationSeparator/>
      </w:r>
    </w:p>
  </w:endnote>
  <w:endnote w:type="continuationNotice" w:id="1">
    <w:p w14:paraId="37638142" w14:textId="77777777" w:rsidR="00C82FA8" w:rsidRDefault="00C82F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3488"/>
      <w:gridCol w:w="3489"/>
      <w:gridCol w:w="3489"/>
    </w:tblGrid>
    <w:tr w:rsidR="00683AC8" w:rsidRPr="00B547AD" w14:paraId="34C828E7" w14:textId="77777777">
      <w:trPr>
        <w:trHeight w:val="57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7751EF3" w14:textId="77777777" w:rsidR="00683AC8" w:rsidRPr="00423B44" w:rsidRDefault="00683AC8" w:rsidP="00683AC8">
          <w:pPr>
            <w:pStyle w:val="Alatunniste"/>
            <w:rPr>
              <w:sz w:val="2"/>
              <w:szCs w:val="2"/>
            </w:rPr>
          </w:pPr>
          <w:bookmarkStart w:id="0" w:name="_Hlk34458973"/>
        </w:p>
      </w:tc>
      <w:tc>
        <w:tcPr>
          <w:tcW w:w="1667" w:type="pct"/>
          <w:vAlign w:val="bottom"/>
        </w:tcPr>
        <w:p w14:paraId="63313A26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667" w:type="pct"/>
          <w:vAlign w:val="bottom"/>
        </w:tcPr>
        <w:p w14:paraId="7290B6F7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683AC8" w:rsidRPr="00B547AD" w14:paraId="433328E1" w14:textId="77777777">
      <w:trPr>
        <w:trHeight w:val="364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DD5F377" w14:textId="77777777" w:rsidR="00683AC8" w:rsidRPr="00B547AD" w:rsidRDefault="00625761" w:rsidP="00683AC8">
          <w:pPr>
            <w:pStyle w:val="Alatunniste"/>
            <w:rPr>
              <w:szCs w:val="16"/>
            </w:rPr>
          </w:pPr>
          <w:r>
            <w:rPr>
              <w:noProof/>
            </w:rPr>
            <w:drawing>
              <wp:inline distT="0" distB="0" distL="0" distR="0" wp14:anchorId="1B4A8D83" wp14:editId="16238E5E">
                <wp:extent cx="2265957" cy="360000"/>
                <wp:effectExtent l="0" t="0" r="1270" b="2540"/>
                <wp:docPr id="483110318" name="Kuva 483110318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110318" name="Kuva 483110318" descr="Digi- ja väestötietoviraston tunnus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595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13EA1C5C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ind w:left="356"/>
            <w:jc w:val="center"/>
            <w:rPr>
              <w:szCs w:val="16"/>
            </w:rPr>
          </w:pPr>
          <w:r>
            <w:t xml:space="preserve">Tfn </w:t>
          </w:r>
          <w:r>
            <w:rPr>
              <w:b/>
            </w:rPr>
            <w:t>0295 536 000</w:t>
          </w:r>
          <w:r>
            <w:t xml:space="preserve"> (växel)</w:t>
          </w:r>
        </w:p>
      </w:tc>
      <w:tc>
        <w:tcPr>
          <w:tcW w:w="1667" w:type="pct"/>
          <w:vAlign w:val="center"/>
        </w:tcPr>
        <w:p w14:paraId="174EC047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t xml:space="preserve">Kontaktuppgifter: </w:t>
          </w:r>
          <w:r>
            <w:rPr>
              <w:b/>
            </w:rPr>
            <w:t>dvv.fi</w:t>
          </w:r>
        </w:p>
      </w:tc>
    </w:tr>
    <w:bookmarkEnd w:id="0"/>
  </w:tbl>
  <w:p w14:paraId="1CB40559" w14:textId="77777777" w:rsidR="00306F59" w:rsidRDefault="00306F5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A0B4" w14:textId="77777777" w:rsidR="00C82FA8" w:rsidRDefault="00C82FA8" w:rsidP="0077111A">
      <w:r>
        <w:separator/>
      </w:r>
    </w:p>
  </w:footnote>
  <w:footnote w:type="continuationSeparator" w:id="0">
    <w:p w14:paraId="67486991" w14:textId="77777777" w:rsidR="00C82FA8" w:rsidRDefault="00C82FA8" w:rsidP="0077111A">
      <w:r>
        <w:continuationSeparator/>
      </w:r>
    </w:p>
  </w:footnote>
  <w:footnote w:type="continuationNotice" w:id="1">
    <w:p w14:paraId="00018C5C" w14:textId="77777777" w:rsidR="00C82FA8" w:rsidRDefault="00C82F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</w:tblPr>
    <w:tblGrid>
      <w:gridCol w:w="5595"/>
      <w:gridCol w:w="2782"/>
      <w:gridCol w:w="720"/>
      <w:gridCol w:w="477"/>
      <w:gridCol w:w="892"/>
    </w:tblGrid>
    <w:tr w:rsidR="00306F59" w:rsidRPr="00276473" w14:paraId="051BC561" w14:textId="77777777" w:rsidTr="00BB3F2C">
      <w:trPr>
        <w:trHeight w:val="300"/>
      </w:trPr>
      <w:tc>
        <w:tcPr>
          <w:tcW w:w="2673" w:type="pct"/>
          <w:vMerge w:val="restart"/>
        </w:tcPr>
        <w:p w14:paraId="3328A2D8" w14:textId="77777777" w:rsidR="00306F59" w:rsidRPr="00276473" w:rsidRDefault="00306F59" w:rsidP="00276473">
          <w:pPr>
            <w:pStyle w:val="Yltunniste"/>
          </w:pPr>
          <w:r>
            <w:rPr>
              <w:noProof/>
            </w:rPr>
            <w:drawing>
              <wp:inline distT="0" distB="0" distL="0" distR="0" wp14:anchorId="0241DC38" wp14:editId="33A9FC8D">
                <wp:extent cx="1368000" cy="360000"/>
                <wp:effectExtent l="0" t="0" r="3810" b="2540"/>
                <wp:docPr id="2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</w:rPr>
          <w:alias w:val="Ämne"/>
          <w:tag w:val=""/>
          <w:id w:val="-1083138596"/>
          <w:placeholder>
            <w:docPart w:val="6E226BAB526440B38EDE8E35DD79565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329" w:type="pct"/>
            </w:tcPr>
            <w:p w14:paraId="38FC02E0" w14:textId="56811217" w:rsidR="00306F59" w:rsidRPr="00276473" w:rsidRDefault="00D719FC" w:rsidP="00276473">
              <w:pPr>
                <w:pStyle w:val="Yltunniste"/>
                <w:rPr>
                  <w:b/>
                </w:rPr>
              </w:pPr>
              <w:r>
                <w:rPr>
                  <w:b/>
                </w:rPr>
                <w:t>Suomi.fi-</w:t>
              </w:r>
              <w:r w:rsidR="008D2F2C">
                <w:rPr>
                  <w:b/>
                </w:rPr>
                <w:t>meddelanden Serviceuppgiftsblanketten</w:t>
              </w:r>
            </w:p>
          </w:tc>
        </w:sdtContent>
      </w:sdt>
      <w:tc>
        <w:tcPr>
          <w:tcW w:w="572" w:type="pct"/>
          <w:gridSpan w:val="2"/>
        </w:tcPr>
        <w:p w14:paraId="37070D03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248B0A6D" w14:textId="77777777" w:rsidR="00306F59" w:rsidRPr="00276473" w:rsidRDefault="00306F59" w:rsidP="003751DC">
          <w:pPr>
            <w:pStyle w:val="Yltunniste"/>
            <w:jc w:val="right"/>
          </w:pPr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 w:rsidR="002613E2">
            <w:t>1</w:t>
          </w:r>
          <w:r w:rsidRPr="00276473">
            <w:fldChar w:fldCharType="end"/>
          </w:r>
          <w:r>
            <w:t xml:space="preserve"> (</w:t>
          </w:r>
          <w:fldSimple w:instr="NUMPAGES   \* MERGEFORMAT">
            <w:r w:rsidR="002613E2">
              <w:rPr>
                <w:noProof/>
              </w:rPr>
              <w:t>1</w:t>
            </w:r>
          </w:fldSimple>
          <w:r>
            <w:t>)</w:t>
          </w:r>
        </w:p>
      </w:tc>
    </w:tr>
    <w:tr w:rsidR="00306F59" w:rsidRPr="00276473" w14:paraId="47BDE5B3" w14:textId="77777777" w:rsidTr="00BB3F2C">
      <w:tc>
        <w:tcPr>
          <w:tcW w:w="2673" w:type="pct"/>
          <w:vMerge/>
        </w:tcPr>
        <w:p w14:paraId="156FBC2F" w14:textId="77777777" w:rsidR="00306F59" w:rsidRPr="00276473" w:rsidRDefault="00306F59" w:rsidP="00276473">
          <w:pPr>
            <w:pStyle w:val="Yltunniste"/>
          </w:pPr>
        </w:p>
      </w:tc>
      <w:sdt>
        <w:sdtPr>
          <w:alias w:val="Publiceringsdatum"/>
          <w:tag w:val=""/>
          <w:id w:val="-2122833302"/>
          <w:dataBinding w:prefixMappings="xmlns:ns0='http://schemas.microsoft.com/office/2006/coverPageProps' " w:xpath="/ns0:CoverPageProperties[1]/ns0:PublishDate[1]" w:storeItemID="{55AF091B-3C7A-41E3-B477-F2FDAA23CFDA}"/>
          <w:date w:fullDate="2026-07-31T00:00:00Z">
            <w:dateFormat w:val="d.M.yyyy"/>
            <w:lid w:val="sv-FI"/>
            <w:storeMappedDataAs w:val="dateTime"/>
            <w:calendar w:val="gregorian"/>
          </w:date>
        </w:sdtPr>
        <w:sdtEndPr/>
        <w:sdtContent>
          <w:tc>
            <w:tcPr>
              <w:tcW w:w="1329" w:type="pct"/>
            </w:tcPr>
            <w:p w14:paraId="7A931569" w14:textId="0B3D4282" w:rsidR="00306F59" w:rsidRPr="00276473" w:rsidRDefault="00060BF9" w:rsidP="00276473">
              <w:pPr>
                <w:pStyle w:val="Yltunniste"/>
              </w:pPr>
              <w:r>
                <w:t>31.7.2026</w:t>
              </w:r>
            </w:p>
          </w:tc>
        </w:sdtContent>
      </w:sdt>
      <w:tc>
        <w:tcPr>
          <w:tcW w:w="572" w:type="pct"/>
          <w:gridSpan w:val="2"/>
        </w:tcPr>
        <w:p w14:paraId="77A96224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3826E8CE" w14:textId="77777777" w:rsidR="00306F59" w:rsidRPr="00276473" w:rsidRDefault="00306F59" w:rsidP="00276473">
          <w:pPr>
            <w:pStyle w:val="Yltunniste"/>
          </w:pPr>
        </w:p>
      </w:tc>
    </w:tr>
    <w:tr w:rsidR="0099797D" w:rsidRPr="00276473" w14:paraId="34B09DFC" w14:textId="77777777" w:rsidTr="0099797D">
      <w:tc>
        <w:tcPr>
          <w:tcW w:w="2673" w:type="pct"/>
          <w:vMerge/>
        </w:tcPr>
        <w:p w14:paraId="5B21ED13" w14:textId="77777777" w:rsidR="0099797D" w:rsidRPr="00276473" w:rsidRDefault="0099797D" w:rsidP="00276473">
          <w:pPr>
            <w:pStyle w:val="Yltunniste"/>
          </w:pPr>
        </w:p>
      </w:tc>
      <w:tc>
        <w:tcPr>
          <w:tcW w:w="2327" w:type="pct"/>
          <w:gridSpan w:val="4"/>
        </w:tcPr>
        <w:p w14:paraId="3F90E511" w14:textId="6CCB89A3" w:rsidR="0099797D" w:rsidRPr="00276473" w:rsidRDefault="0099797D" w:rsidP="0099797D">
          <w:pPr>
            <w:pStyle w:val="Yltunniste"/>
            <w:jc w:val="right"/>
          </w:pPr>
        </w:p>
      </w:tc>
    </w:tr>
    <w:tr w:rsidR="00306F59" w:rsidRPr="00276473" w14:paraId="2629D5CA" w14:textId="77777777" w:rsidTr="00BB3F2C">
      <w:tc>
        <w:tcPr>
          <w:tcW w:w="2673" w:type="pct"/>
        </w:tcPr>
        <w:p w14:paraId="76A99A18" w14:textId="31F2B3C1" w:rsidR="00306F59" w:rsidRPr="00276473" w:rsidRDefault="00D719FC" w:rsidP="00276473">
          <w:pPr>
            <w:pStyle w:val="Yltunniste"/>
          </w:pPr>
          <w:r>
            <w:t>Ibruktagande av Suomi.fi-meddelanden</w:t>
          </w:r>
        </w:p>
      </w:tc>
      <w:tc>
        <w:tcPr>
          <w:tcW w:w="1329" w:type="pct"/>
        </w:tcPr>
        <w:p w14:paraId="63898AD8" w14:textId="5A7717DF" w:rsidR="00306F59" w:rsidRPr="00276473" w:rsidRDefault="00306F59" w:rsidP="00276473">
          <w:pPr>
            <w:pStyle w:val="Yltunniste"/>
          </w:pPr>
        </w:p>
      </w:tc>
      <w:tc>
        <w:tcPr>
          <w:tcW w:w="344" w:type="pct"/>
        </w:tcPr>
        <w:p w14:paraId="2EA071B0" w14:textId="77777777" w:rsidR="00306F59" w:rsidRPr="00276473" w:rsidRDefault="00306F59" w:rsidP="00276473">
          <w:pPr>
            <w:pStyle w:val="Yltunniste"/>
          </w:pPr>
        </w:p>
      </w:tc>
      <w:tc>
        <w:tcPr>
          <w:tcW w:w="654" w:type="pct"/>
          <w:gridSpan w:val="2"/>
        </w:tcPr>
        <w:p w14:paraId="5C363205" w14:textId="77777777" w:rsidR="00306F59" w:rsidRPr="00276473" w:rsidRDefault="00306F59" w:rsidP="00276473">
          <w:pPr>
            <w:pStyle w:val="Yltunniste"/>
          </w:pPr>
        </w:p>
      </w:tc>
    </w:tr>
  </w:tbl>
  <w:p w14:paraId="2DFB7668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7"/>
      <w:gridCol w:w="2600"/>
      <w:gridCol w:w="1300"/>
      <w:gridCol w:w="475"/>
      <w:gridCol w:w="894"/>
    </w:tblGrid>
    <w:tr w:rsidR="00306F59" w:rsidRPr="00DC38A1" w14:paraId="39EC5A1B" w14:textId="77777777" w:rsidTr="00384637">
      <w:trPr>
        <w:trHeight w:val="300"/>
      </w:trPr>
      <w:tc>
        <w:tcPr>
          <w:tcW w:w="2483" w:type="pct"/>
          <w:vMerge w:val="restart"/>
        </w:tcPr>
        <w:p w14:paraId="0147379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242CC4BF" w14:textId="77777777" w:rsidR="00306F59" w:rsidRPr="00DC38A1" w:rsidRDefault="00306F59" w:rsidP="004B5D3B">
          <w:pPr>
            <w:pStyle w:val="Yltunniste"/>
            <w:rPr>
              <w:b/>
              <w:caps/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48496E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4D9DCDC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PAGE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color w:val="282828" w:themeColor="text2"/>
            </w:rPr>
            <w:t>1</w:t>
          </w:r>
          <w:r w:rsidRPr="00DC38A1">
            <w:rPr>
              <w:color w:val="282828" w:themeColor="text2"/>
            </w:rPr>
            <w:fldChar w:fldCharType="end"/>
          </w:r>
          <w:r>
            <w:rPr>
              <w:color w:val="282828" w:themeColor="text2"/>
            </w:rPr>
            <w:t>(</w:t>
          </w: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NUMPAGES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color w:val="282828" w:themeColor="text2"/>
            </w:rPr>
            <w:t>2</w:t>
          </w:r>
          <w:r w:rsidRPr="00DC38A1">
            <w:rPr>
              <w:color w:val="282828" w:themeColor="text2"/>
            </w:rPr>
            <w:fldChar w:fldCharType="end"/>
          </w:r>
          <w:r>
            <w:rPr>
              <w:color w:val="282828" w:themeColor="text2"/>
            </w:rPr>
            <w:t>)</w:t>
          </w:r>
        </w:p>
      </w:tc>
    </w:tr>
    <w:tr w:rsidR="00306F59" w:rsidRPr="00DC38A1" w14:paraId="39C61456" w14:textId="77777777" w:rsidTr="00384637">
      <w:tc>
        <w:tcPr>
          <w:tcW w:w="2483" w:type="pct"/>
          <w:vMerge/>
        </w:tcPr>
        <w:p w14:paraId="3B499F9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127C3F4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4394049F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2082175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51030504" w14:textId="77777777" w:rsidTr="00384637">
      <w:tc>
        <w:tcPr>
          <w:tcW w:w="2483" w:type="pct"/>
          <w:vMerge/>
        </w:tcPr>
        <w:p w14:paraId="7F06F5C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490F47D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A4371F2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38773A4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41F53F42" w14:textId="77777777" w:rsidTr="00384637">
      <w:trPr>
        <w:trHeight w:val="397"/>
      </w:trPr>
      <w:tc>
        <w:tcPr>
          <w:tcW w:w="2483" w:type="pct"/>
          <w:vMerge/>
        </w:tcPr>
        <w:p w14:paraId="7BE43AC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7DAFB35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75" w:type="pct"/>
          <w:gridSpan w:val="3"/>
        </w:tcPr>
        <w:p w14:paraId="588002B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60F76C38" w14:textId="77777777" w:rsidTr="00384637">
      <w:tc>
        <w:tcPr>
          <w:tcW w:w="2483" w:type="pct"/>
          <w:vAlign w:val="bottom"/>
        </w:tcPr>
        <w:p w14:paraId="7888AED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>
            <w:rPr>
              <w:color w:val="282828" w:themeColor="text2"/>
            </w:rPr>
            <w:t>/</w:t>
          </w:r>
        </w:p>
      </w:tc>
      <w:tc>
        <w:tcPr>
          <w:tcW w:w="1242" w:type="pct"/>
        </w:tcPr>
        <w:p w14:paraId="2EA7CB6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21" w:type="pct"/>
        </w:tcPr>
        <w:p w14:paraId="7633779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55" w:type="pct"/>
          <w:gridSpan w:val="2"/>
        </w:tcPr>
        <w:p w14:paraId="2F801D7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</w:tbl>
  <w:p w14:paraId="0EFF8234" w14:textId="77777777" w:rsidR="00306F59" w:rsidRDefault="00306F5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E65AB"/>
    <w:multiLevelType w:val="hybridMultilevel"/>
    <w:tmpl w:val="4F9435D6"/>
    <w:lvl w:ilvl="0" w:tplc="A7944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002A9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5D4CB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2543D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1744C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FA7A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4B8D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71097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83A9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0A0C27A7"/>
    <w:multiLevelType w:val="hybridMultilevel"/>
    <w:tmpl w:val="BF828588"/>
    <w:lvl w:ilvl="0" w:tplc="25325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B34A8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5E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EB4D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9E0F4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822DF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56A6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6C5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DF8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85A17"/>
    <w:multiLevelType w:val="multilevel"/>
    <w:tmpl w:val="4F6C5108"/>
    <w:numStyleLink w:val="Otsikkonumerointi"/>
  </w:abstractNum>
  <w:abstractNum w:abstractNumId="14" w15:restartNumberingAfterBreak="0">
    <w:nsid w:val="1FF65C38"/>
    <w:multiLevelType w:val="hybridMultilevel"/>
    <w:tmpl w:val="47F4E8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003479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003479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6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282828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282828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17" w15:restartNumberingAfterBreak="0">
    <w:nsid w:val="2E8B386C"/>
    <w:multiLevelType w:val="hybridMultilevel"/>
    <w:tmpl w:val="789C9CB0"/>
    <w:lvl w:ilvl="0" w:tplc="87E259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89E7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B4DF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42881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0D493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7920E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209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28D3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A9ED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3C833995"/>
    <w:multiLevelType w:val="multilevel"/>
    <w:tmpl w:val="9E12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F48DB"/>
    <w:multiLevelType w:val="multilevel"/>
    <w:tmpl w:val="6D68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E97814"/>
    <w:multiLevelType w:val="hybridMultilevel"/>
    <w:tmpl w:val="E2ECFD64"/>
    <w:lvl w:ilvl="0" w:tplc="8D44D8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404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08AE2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FECCF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848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0E814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B4B6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328D0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C65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4B6074E1"/>
    <w:multiLevelType w:val="multilevel"/>
    <w:tmpl w:val="C958AF76"/>
    <w:numStyleLink w:val="Numeroituluettelo"/>
  </w:abstractNum>
  <w:abstractNum w:abstractNumId="23" w15:restartNumberingAfterBreak="0">
    <w:nsid w:val="4CDE38D5"/>
    <w:multiLevelType w:val="hybridMultilevel"/>
    <w:tmpl w:val="060C618A"/>
    <w:lvl w:ilvl="0" w:tplc="485456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D21A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75C1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7D0F9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4A827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17AB2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8AC76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F803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2EAD0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434276E"/>
    <w:multiLevelType w:val="hybridMultilevel"/>
    <w:tmpl w:val="CA9C5940"/>
    <w:lvl w:ilvl="0" w:tplc="87FC4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E12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7EAA9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74C4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F2A84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E8089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C0E9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A81C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7D633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567177FB"/>
    <w:multiLevelType w:val="multilevel"/>
    <w:tmpl w:val="08E22AE2"/>
    <w:numStyleLink w:val="luettelomerkit"/>
  </w:abstractNum>
  <w:abstractNum w:abstractNumId="26" w15:restartNumberingAfterBreak="0">
    <w:nsid w:val="5A5E2332"/>
    <w:multiLevelType w:val="hybridMultilevel"/>
    <w:tmpl w:val="BE72D468"/>
    <w:lvl w:ilvl="0" w:tplc="040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8" w15:restartNumberingAfterBreak="0">
    <w:nsid w:val="65BF13CF"/>
    <w:multiLevelType w:val="multilevel"/>
    <w:tmpl w:val="4F6C5108"/>
    <w:numStyleLink w:val="Otsikkonumerointi"/>
  </w:abstractNum>
  <w:abstractNum w:abstractNumId="29" w15:restartNumberingAfterBreak="0">
    <w:nsid w:val="65CF12D0"/>
    <w:multiLevelType w:val="hybridMultilevel"/>
    <w:tmpl w:val="CDACB94A"/>
    <w:lvl w:ilvl="0" w:tplc="ED9070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3B06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6FAD7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B26CB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A01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BEB1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805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E763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3EAF0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999564A"/>
    <w:multiLevelType w:val="hybridMultilevel"/>
    <w:tmpl w:val="2CBCB2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C434E"/>
    <w:multiLevelType w:val="multilevel"/>
    <w:tmpl w:val="4F6C5108"/>
    <w:numStyleLink w:val="Otsikkonumerointi"/>
  </w:abstractNum>
  <w:abstractNum w:abstractNumId="32" w15:restartNumberingAfterBreak="0">
    <w:nsid w:val="778A332E"/>
    <w:multiLevelType w:val="hybridMultilevel"/>
    <w:tmpl w:val="49580374"/>
    <w:lvl w:ilvl="0" w:tplc="B84E1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EF665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766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1AC9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62C4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6CA5B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08DD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88DA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1EA48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77F37509"/>
    <w:multiLevelType w:val="hybridMultilevel"/>
    <w:tmpl w:val="6F78DC86"/>
    <w:lvl w:ilvl="0" w:tplc="BE2E6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96C3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569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A4AE2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AE2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48C99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4FA38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4847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A3E01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78B62AB7"/>
    <w:multiLevelType w:val="hybridMultilevel"/>
    <w:tmpl w:val="DFF0BEE8"/>
    <w:lvl w:ilvl="0" w:tplc="7BF048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13862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424B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BB47D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A0E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C94C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962D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A107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F028C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75321261">
    <w:abstractNumId w:val="9"/>
  </w:num>
  <w:num w:numId="2" w16cid:durableId="1390493125">
    <w:abstractNumId w:val="8"/>
  </w:num>
  <w:num w:numId="3" w16cid:durableId="929503318">
    <w:abstractNumId w:val="15"/>
  </w:num>
  <w:num w:numId="4" w16cid:durableId="1145856818">
    <w:abstractNumId w:val="16"/>
  </w:num>
  <w:num w:numId="5" w16cid:durableId="1046025242">
    <w:abstractNumId w:val="25"/>
  </w:num>
  <w:num w:numId="6" w16cid:durableId="1809084852">
    <w:abstractNumId w:val="22"/>
  </w:num>
  <w:num w:numId="7" w16cid:durableId="395787333">
    <w:abstractNumId w:val="7"/>
  </w:num>
  <w:num w:numId="8" w16cid:durableId="1273703262">
    <w:abstractNumId w:val="6"/>
  </w:num>
  <w:num w:numId="9" w16cid:durableId="397483914">
    <w:abstractNumId w:val="5"/>
  </w:num>
  <w:num w:numId="10" w16cid:durableId="792944380">
    <w:abstractNumId w:val="4"/>
  </w:num>
  <w:num w:numId="11" w16cid:durableId="2008364330">
    <w:abstractNumId w:val="3"/>
  </w:num>
  <w:num w:numId="12" w16cid:durableId="1337810584">
    <w:abstractNumId w:val="2"/>
  </w:num>
  <w:num w:numId="13" w16cid:durableId="412050934">
    <w:abstractNumId w:val="1"/>
  </w:num>
  <w:num w:numId="14" w16cid:durableId="641227867">
    <w:abstractNumId w:val="0"/>
  </w:num>
  <w:num w:numId="15" w16cid:durableId="1522739126">
    <w:abstractNumId w:val="25"/>
  </w:num>
  <w:num w:numId="16" w16cid:durableId="1113792056">
    <w:abstractNumId w:val="22"/>
  </w:num>
  <w:num w:numId="17" w16cid:durableId="2130926805">
    <w:abstractNumId w:val="20"/>
  </w:num>
  <w:num w:numId="18" w16cid:durableId="797988385">
    <w:abstractNumId w:val="27"/>
  </w:num>
  <w:num w:numId="19" w16cid:durableId="954336380">
    <w:abstractNumId w:val="28"/>
  </w:num>
  <w:num w:numId="20" w16cid:durableId="1559511753">
    <w:abstractNumId w:val="31"/>
  </w:num>
  <w:num w:numId="21" w16cid:durableId="1407653332">
    <w:abstractNumId w:val="13"/>
  </w:num>
  <w:num w:numId="22" w16cid:durableId="1595481354">
    <w:abstractNumId w:val="12"/>
  </w:num>
  <w:num w:numId="23" w16cid:durableId="1555508097">
    <w:abstractNumId w:val="19"/>
  </w:num>
  <w:num w:numId="24" w16cid:durableId="1152410305">
    <w:abstractNumId w:val="29"/>
  </w:num>
  <w:num w:numId="25" w16cid:durableId="684097129">
    <w:abstractNumId w:val="34"/>
  </w:num>
  <w:num w:numId="26" w16cid:durableId="744227519">
    <w:abstractNumId w:val="23"/>
  </w:num>
  <w:num w:numId="27" w16cid:durableId="1452480135">
    <w:abstractNumId w:val="10"/>
  </w:num>
  <w:num w:numId="28" w16cid:durableId="654141976">
    <w:abstractNumId w:val="11"/>
  </w:num>
  <w:num w:numId="29" w16cid:durableId="1444613983">
    <w:abstractNumId w:val="21"/>
  </w:num>
  <w:num w:numId="30" w16cid:durableId="1199925772">
    <w:abstractNumId w:val="17"/>
  </w:num>
  <w:num w:numId="31" w16cid:durableId="180321603">
    <w:abstractNumId w:val="32"/>
  </w:num>
  <w:num w:numId="32" w16cid:durableId="1566334964">
    <w:abstractNumId w:val="33"/>
  </w:num>
  <w:num w:numId="33" w16cid:durableId="1913345624">
    <w:abstractNumId w:val="24"/>
  </w:num>
  <w:num w:numId="34" w16cid:durableId="737215940">
    <w:abstractNumId w:val="30"/>
  </w:num>
  <w:num w:numId="35" w16cid:durableId="316692289">
    <w:abstractNumId w:val="14"/>
  </w:num>
  <w:num w:numId="36" w16cid:durableId="394402292">
    <w:abstractNumId w:val="26"/>
  </w:num>
  <w:num w:numId="37" w16cid:durableId="4888364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FC"/>
    <w:rsid w:val="000050C4"/>
    <w:rsid w:val="00007362"/>
    <w:rsid w:val="00013631"/>
    <w:rsid w:val="000151B9"/>
    <w:rsid w:val="00017EDE"/>
    <w:rsid w:val="000206F2"/>
    <w:rsid w:val="00023D48"/>
    <w:rsid w:val="0003022E"/>
    <w:rsid w:val="00034D2E"/>
    <w:rsid w:val="00035A3A"/>
    <w:rsid w:val="00046FFA"/>
    <w:rsid w:val="00047062"/>
    <w:rsid w:val="0004765D"/>
    <w:rsid w:val="00055448"/>
    <w:rsid w:val="000574DE"/>
    <w:rsid w:val="00060BF9"/>
    <w:rsid w:val="0006191C"/>
    <w:rsid w:val="000665C8"/>
    <w:rsid w:val="000721DC"/>
    <w:rsid w:val="0008376B"/>
    <w:rsid w:val="00087304"/>
    <w:rsid w:val="000A06D6"/>
    <w:rsid w:val="000A28DD"/>
    <w:rsid w:val="000A4B3B"/>
    <w:rsid w:val="000B2264"/>
    <w:rsid w:val="000B4C6B"/>
    <w:rsid w:val="000C076A"/>
    <w:rsid w:val="000C15E4"/>
    <w:rsid w:val="000C796B"/>
    <w:rsid w:val="000D3F33"/>
    <w:rsid w:val="000D3F8D"/>
    <w:rsid w:val="000D54A9"/>
    <w:rsid w:val="000D76CD"/>
    <w:rsid w:val="000D7C09"/>
    <w:rsid w:val="000E1D7C"/>
    <w:rsid w:val="000F26D5"/>
    <w:rsid w:val="001146FD"/>
    <w:rsid w:val="0012709F"/>
    <w:rsid w:val="00134166"/>
    <w:rsid w:val="00134843"/>
    <w:rsid w:val="0013616B"/>
    <w:rsid w:val="00147F0C"/>
    <w:rsid w:val="001502E8"/>
    <w:rsid w:val="001603B7"/>
    <w:rsid w:val="0016140B"/>
    <w:rsid w:val="00162B5E"/>
    <w:rsid w:val="00164BCA"/>
    <w:rsid w:val="00187740"/>
    <w:rsid w:val="00190FC9"/>
    <w:rsid w:val="0019550E"/>
    <w:rsid w:val="001A00B4"/>
    <w:rsid w:val="001A2DC3"/>
    <w:rsid w:val="001B02EE"/>
    <w:rsid w:val="001B1461"/>
    <w:rsid w:val="001B663F"/>
    <w:rsid w:val="001B7001"/>
    <w:rsid w:val="001C05BE"/>
    <w:rsid w:val="001E2CA6"/>
    <w:rsid w:val="001F24C9"/>
    <w:rsid w:val="001F2C34"/>
    <w:rsid w:val="00200B41"/>
    <w:rsid w:val="00201377"/>
    <w:rsid w:val="002060C7"/>
    <w:rsid w:val="00206200"/>
    <w:rsid w:val="0021037B"/>
    <w:rsid w:val="00210797"/>
    <w:rsid w:val="00210E9D"/>
    <w:rsid w:val="00212231"/>
    <w:rsid w:val="00217841"/>
    <w:rsid w:val="00231608"/>
    <w:rsid w:val="00235187"/>
    <w:rsid w:val="002506C3"/>
    <w:rsid w:val="00250893"/>
    <w:rsid w:val="0025496A"/>
    <w:rsid w:val="002613E2"/>
    <w:rsid w:val="00272258"/>
    <w:rsid w:val="00276410"/>
    <w:rsid w:val="00276473"/>
    <w:rsid w:val="00285C76"/>
    <w:rsid w:val="002966C3"/>
    <w:rsid w:val="00296910"/>
    <w:rsid w:val="002C2D38"/>
    <w:rsid w:val="002D29BB"/>
    <w:rsid w:val="002D6171"/>
    <w:rsid w:val="002D7086"/>
    <w:rsid w:val="002E140E"/>
    <w:rsid w:val="002E2788"/>
    <w:rsid w:val="002E4C3D"/>
    <w:rsid w:val="002E5BC1"/>
    <w:rsid w:val="002F0728"/>
    <w:rsid w:val="002F63BC"/>
    <w:rsid w:val="002F653A"/>
    <w:rsid w:val="0030306B"/>
    <w:rsid w:val="0030610B"/>
    <w:rsid w:val="00306F59"/>
    <w:rsid w:val="00314500"/>
    <w:rsid w:val="00330CAA"/>
    <w:rsid w:val="00354C7B"/>
    <w:rsid w:val="003568EC"/>
    <w:rsid w:val="00356DC9"/>
    <w:rsid w:val="00364EFD"/>
    <w:rsid w:val="003704C0"/>
    <w:rsid w:val="003751DC"/>
    <w:rsid w:val="00384637"/>
    <w:rsid w:val="0038707D"/>
    <w:rsid w:val="003A3F57"/>
    <w:rsid w:val="003B5079"/>
    <w:rsid w:val="003B5F2D"/>
    <w:rsid w:val="003C1C55"/>
    <w:rsid w:val="003C3ECF"/>
    <w:rsid w:val="003C5C97"/>
    <w:rsid w:val="003D08FC"/>
    <w:rsid w:val="003E0E65"/>
    <w:rsid w:val="003F018A"/>
    <w:rsid w:val="00400C9B"/>
    <w:rsid w:val="004042FE"/>
    <w:rsid w:val="00427F20"/>
    <w:rsid w:val="00433351"/>
    <w:rsid w:val="0044440B"/>
    <w:rsid w:val="0045478C"/>
    <w:rsid w:val="0045560E"/>
    <w:rsid w:val="004668F3"/>
    <w:rsid w:val="00473684"/>
    <w:rsid w:val="0048070B"/>
    <w:rsid w:val="004833E6"/>
    <w:rsid w:val="004B188F"/>
    <w:rsid w:val="004B4921"/>
    <w:rsid w:val="004B4DB3"/>
    <w:rsid w:val="004B5D3B"/>
    <w:rsid w:val="004C2D0A"/>
    <w:rsid w:val="004C3D16"/>
    <w:rsid w:val="004C7F00"/>
    <w:rsid w:val="004D5EDC"/>
    <w:rsid w:val="004E1241"/>
    <w:rsid w:val="004F099A"/>
    <w:rsid w:val="004F2382"/>
    <w:rsid w:val="004F4065"/>
    <w:rsid w:val="004F7C32"/>
    <w:rsid w:val="00516740"/>
    <w:rsid w:val="00516C5D"/>
    <w:rsid w:val="00522E4E"/>
    <w:rsid w:val="005263A4"/>
    <w:rsid w:val="0053086C"/>
    <w:rsid w:val="00533618"/>
    <w:rsid w:val="00534ECF"/>
    <w:rsid w:val="00546AA8"/>
    <w:rsid w:val="00552B77"/>
    <w:rsid w:val="005569BC"/>
    <w:rsid w:val="005631E9"/>
    <w:rsid w:val="005819F2"/>
    <w:rsid w:val="00586C15"/>
    <w:rsid w:val="00593E55"/>
    <w:rsid w:val="00597F13"/>
    <w:rsid w:val="005A2943"/>
    <w:rsid w:val="005E1301"/>
    <w:rsid w:val="00602A1C"/>
    <w:rsid w:val="0060548E"/>
    <w:rsid w:val="00605C7A"/>
    <w:rsid w:val="00620ECA"/>
    <w:rsid w:val="00621FBF"/>
    <w:rsid w:val="00625761"/>
    <w:rsid w:val="00627D28"/>
    <w:rsid w:val="00631F6C"/>
    <w:rsid w:val="0063348E"/>
    <w:rsid w:val="00662A29"/>
    <w:rsid w:val="00663BFA"/>
    <w:rsid w:val="006669F4"/>
    <w:rsid w:val="00674748"/>
    <w:rsid w:val="00683AC8"/>
    <w:rsid w:val="006B21E0"/>
    <w:rsid w:val="006B457E"/>
    <w:rsid w:val="006B50DC"/>
    <w:rsid w:val="006B57D9"/>
    <w:rsid w:val="006C15E0"/>
    <w:rsid w:val="006C2ADB"/>
    <w:rsid w:val="006D035E"/>
    <w:rsid w:val="006D32F0"/>
    <w:rsid w:val="006D3847"/>
    <w:rsid w:val="006D39A0"/>
    <w:rsid w:val="006E140A"/>
    <w:rsid w:val="00704542"/>
    <w:rsid w:val="007110A5"/>
    <w:rsid w:val="00713656"/>
    <w:rsid w:val="0071408A"/>
    <w:rsid w:val="00715DF3"/>
    <w:rsid w:val="0072017C"/>
    <w:rsid w:val="007212F2"/>
    <w:rsid w:val="00723815"/>
    <w:rsid w:val="00734C20"/>
    <w:rsid w:val="007369BF"/>
    <w:rsid w:val="00740B55"/>
    <w:rsid w:val="0077111A"/>
    <w:rsid w:val="0077216A"/>
    <w:rsid w:val="00773719"/>
    <w:rsid w:val="007769B9"/>
    <w:rsid w:val="00780CF8"/>
    <w:rsid w:val="00786343"/>
    <w:rsid w:val="00786565"/>
    <w:rsid w:val="00790044"/>
    <w:rsid w:val="007A6481"/>
    <w:rsid w:val="007B2541"/>
    <w:rsid w:val="007B2752"/>
    <w:rsid w:val="007B5A48"/>
    <w:rsid w:val="007D7CC5"/>
    <w:rsid w:val="007E0811"/>
    <w:rsid w:val="007E513C"/>
    <w:rsid w:val="007E5C7D"/>
    <w:rsid w:val="007E6017"/>
    <w:rsid w:val="007F2CD8"/>
    <w:rsid w:val="007F52CC"/>
    <w:rsid w:val="008009E8"/>
    <w:rsid w:val="008032E3"/>
    <w:rsid w:val="00806812"/>
    <w:rsid w:val="008107A8"/>
    <w:rsid w:val="00814EB2"/>
    <w:rsid w:val="00820052"/>
    <w:rsid w:val="0082542E"/>
    <w:rsid w:val="0084390B"/>
    <w:rsid w:val="00846233"/>
    <w:rsid w:val="00861A3B"/>
    <w:rsid w:val="00862CB7"/>
    <w:rsid w:val="00864A3B"/>
    <w:rsid w:val="00865006"/>
    <w:rsid w:val="00865390"/>
    <w:rsid w:val="00870255"/>
    <w:rsid w:val="00871DD7"/>
    <w:rsid w:val="00874B06"/>
    <w:rsid w:val="00877B0B"/>
    <w:rsid w:val="00882029"/>
    <w:rsid w:val="00882F29"/>
    <w:rsid w:val="00892E1B"/>
    <w:rsid w:val="008947B4"/>
    <w:rsid w:val="00894821"/>
    <w:rsid w:val="008A3CE0"/>
    <w:rsid w:val="008A51FB"/>
    <w:rsid w:val="008D2F2C"/>
    <w:rsid w:val="008E44B9"/>
    <w:rsid w:val="008E79B9"/>
    <w:rsid w:val="008F2AF4"/>
    <w:rsid w:val="00912C0B"/>
    <w:rsid w:val="009152E8"/>
    <w:rsid w:val="00917021"/>
    <w:rsid w:val="00922065"/>
    <w:rsid w:val="0092493E"/>
    <w:rsid w:val="00926484"/>
    <w:rsid w:val="009266FB"/>
    <w:rsid w:val="00927075"/>
    <w:rsid w:val="00932405"/>
    <w:rsid w:val="0093532D"/>
    <w:rsid w:val="00935A96"/>
    <w:rsid w:val="00937E54"/>
    <w:rsid w:val="009415BD"/>
    <w:rsid w:val="00943BBA"/>
    <w:rsid w:val="00944037"/>
    <w:rsid w:val="00946AB9"/>
    <w:rsid w:val="00947A20"/>
    <w:rsid w:val="00953F55"/>
    <w:rsid w:val="009552AF"/>
    <w:rsid w:val="009554FA"/>
    <w:rsid w:val="0096047C"/>
    <w:rsid w:val="009621A8"/>
    <w:rsid w:val="00962B9E"/>
    <w:rsid w:val="00966710"/>
    <w:rsid w:val="00970F15"/>
    <w:rsid w:val="00973641"/>
    <w:rsid w:val="0097531E"/>
    <w:rsid w:val="00981F85"/>
    <w:rsid w:val="009824B0"/>
    <w:rsid w:val="00984BFE"/>
    <w:rsid w:val="00990626"/>
    <w:rsid w:val="009920B3"/>
    <w:rsid w:val="0099797D"/>
    <w:rsid w:val="009A5169"/>
    <w:rsid w:val="009C0806"/>
    <w:rsid w:val="009C7151"/>
    <w:rsid w:val="009D14A6"/>
    <w:rsid w:val="009D253F"/>
    <w:rsid w:val="009D3A57"/>
    <w:rsid w:val="009E2C38"/>
    <w:rsid w:val="00A016E7"/>
    <w:rsid w:val="00A11830"/>
    <w:rsid w:val="00A13207"/>
    <w:rsid w:val="00A2539F"/>
    <w:rsid w:val="00A25C67"/>
    <w:rsid w:val="00A27980"/>
    <w:rsid w:val="00A279C1"/>
    <w:rsid w:val="00A312F6"/>
    <w:rsid w:val="00A33B90"/>
    <w:rsid w:val="00A34246"/>
    <w:rsid w:val="00A34687"/>
    <w:rsid w:val="00A36F2C"/>
    <w:rsid w:val="00A542B3"/>
    <w:rsid w:val="00A57AD0"/>
    <w:rsid w:val="00A60A1C"/>
    <w:rsid w:val="00A650A4"/>
    <w:rsid w:val="00A66915"/>
    <w:rsid w:val="00A778C1"/>
    <w:rsid w:val="00A94334"/>
    <w:rsid w:val="00A9623A"/>
    <w:rsid w:val="00AA0391"/>
    <w:rsid w:val="00AA4157"/>
    <w:rsid w:val="00AA63FA"/>
    <w:rsid w:val="00AB2D08"/>
    <w:rsid w:val="00AB610B"/>
    <w:rsid w:val="00AC31CF"/>
    <w:rsid w:val="00AC7961"/>
    <w:rsid w:val="00AD2DE9"/>
    <w:rsid w:val="00AD497B"/>
    <w:rsid w:val="00AD6184"/>
    <w:rsid w:val="00AD727C"/>
    <w:rsid w:val="00AD7D60"/>
    <w:rsid w:val="00AE2503"/>
    <w:rsid w:val="00AF0496"/>
    <w:rsid w:val="00B05C0B"/>
    <w:rsid w:val="00B063A2"/>
    <w:rsid w:val="00B170DD"/>
    <w:rsid w:val="00B17366"/>
    <w:rsid w:val="00B32576"/>
    <w:rsid w:val="00B53C01"/>
    <w:rsid w:val="00B55AE5"/>
    <w:rsid w:val="00B6288C"/>
    <w:rsid w:val="00B653EC"/>
    <w:rsid w:val="00B841A2"/>
    <w:rsid w:val="00B84BBF"/>
    <w:rsid w:val="00B86A85"/>
    <w:rsid w:val="00B94732"/>
    <w:rsid w:val="00B959A1"/>
    <w:rsid w:val="00BB2EB4"/>
    <w:rsid w:val="00BB3F2C"/>
    <w:rsid w:val="00BB7DC1"/>
    <w:rsid w:val="00BC02FC"/>
    <w:rsid w:val="00BD1107"/>
    <w:rsid w:val="00BE181B"/>
    <w:rsid w:val="00BE2666"/>
    <w:rsid w:val="00BE5CD8"/>
    <w:rsid w:val="00BE631D"/>
    <w:rsid w:val="00C12D9F"/>
    <w:rsid w:val="00C13579"/>
    <w:rsid w:val="00C14D7B"/>
    <w:rsid w:val="00C17BBF"/>
    <w:rsid w:val="00C26D46"/>
    <w:rsid w:val="00C27A79"/>
    <w:rsid w:val="00C3412E"/>
    <w:rsid w:val="00C3743C"/>
    <w:rsid w:val="00C416D0"/>
    <w:rsid w:val="00C456F5"/>
    <w:rsid w:val="00C46E00"/>
    <w:rsid w:val="00C51B73"/>
    <w:rsid w:val="00C56BC3"/>
    <w:rsid w:val="00C579AA"/>
    <w:rsid w:val="00C57F3B"/>
    <w:rsid w:val="00C65E8B"/>
    <w:rsid w:val="00C773E1"/>
    <w:rsid w:val="00C82FA8"/>
    <w:rsid w:val="00CB3F96"/>
    <w:rsid w:val="00CC3254"/>
    <w:rsid w:val="00CD33FF"/>
    <w:rsid w:val="00CD4659"/>
    <w:rsid w:val="00CE37FE"/>
    <w:rsid w:val="00CE5D05"/>
    <w:rsid w:val="00D011BF"/>
    <w:rsid w:val="00D07B69"/>
    <w:rsid w:val="00D1520D"/>
    <w:rsid w:val="00D23537"/>
    <w:rsid w:val="00D2487E"/>
    <w:rsid w:val="00D31D99"/>
    <w:rsid w:val="00D330DB"/>
    <w:rsid w:val="00D41B0E"/>
    <w:rsid w:val="00D457A4"/>
    <w:rsid w:val="00D4658B"/>
    <w:rsid w:val="00D5280E"/>
    <w:rsid w:val="00D5491F"/>
    <w:rsid w:val="00D63279"/>
    <w:rsid w:val="00D65BE4"/>
    <w:rsid w:val="00D719FC"/>
    <w:rsid w:val="00D74929"/>
    <w:rsid w:val="00D77602"/>
    <w:rsid w:val="00D8787D"/>
    <w:rsid w:val="00DA737C"/>
    <w:rsid w:val="00DC0A59"/>
    <w:rsid w:val="00DC76FA"/>
    <w:rsid w:val="00DE0516"/>
    <w:rsid w:val="00DE230A"/>
    <w:rsid w:val="00DE32E6"/>
    <w:rsid w:val="00DE552B"/>
    <w:rsid w:val="00DF2223"/>
    <w:rsid w:val="00DF7D59"/>
    <w:rsid w:val="00E0186E"/>
    <w:rsid w:val="00E13EC8"/>
    <w:rsid w:val="00E3349D"/>
    <w:rsid w:val="00E4147E"/>
    <w:rsid w:val="00E43243"/>
    <w:rsid w:val="00E43590"/>
    <w:rsid w:val="00E436E7"/>
    <w:rsid w:val="00E455BB"/>
    <w:rsid w:val="00E50E86"/>
    <w:rsid w:val="00E51B47"/>
    <w:rsid w:val="00E6153F"/>
    <w:rsid w:val="00E65E3E"/>
    <w:rsid w:val="00E67CE6"/>
    <w:rsid w:val="00E702E1"/>
    <w:rsid w:val="00E70ADC"/>
    <w:rsid w:val="00E80488"/>
    <w:rsid w:val="00E8068E"/>
    <w:rsid w:val="00E809C8"/>
    <w:rsid w:val="00E810A5"/>
    <w:rsid w:val="00E813E4"/>
    <w:rsid w:val="00E8242E"/>
    <w:rsid w:val="00E92C1D"/>
    <w:rsid w:val="00E95C05"/>
    <w:rsid w:val="00EA53D0"/>
    <w:rsid w:val="00EB56A3"/>
    <w:rsid w:val="00EC0397"/>
    <w:rsid w:val="00EC0B41"/>
    <w:rsid w:val="00EC1ABA"/>
    <w:rsid w:val="00EC29FC"/>
    <w:rsid w:val="00ED3D66"/>
    <w:rsid w:val="00ED4248"/>
    <w:rsid w:val="00EE11FB"/>
    <w:rsid w:val="00EE1F38"/>
    <w:rsid w:val="00EE4829"/>
    <w:rsid w:val="00EE7C94"/>
    <w:rsid w:val="00EF0A29"/>
    <w:rsid w:val="00EF2568"/>
    <w:rsid w:val="00F15B1E"/>
    <w:rsid w:val="00F218E4"/>
    <w:rsid w:val="00F2292B"/>
    <w:rsid w:val="00F23EAD"/>
    <w:rsid w:val="00F35713"/>
    <w:rsid w:val="00F3674D"/>
    <w:rsid w:val="00F36E54"/>
    <w:rsid w:val="00F417A5"/>
    <w:rsid w:val="00F41AB2"/>
    <w:rsid w:val="00F50855"/>
    <w:rsid w:val="00F75533"/>
    <w:rsid w:val="00F76274"/>
    <w:rsid w:val="00F81BF7"/>
    <w:rsid w:val="00FA1AB0"/>
    <w:rsid w:val="00FA1FD8"/>
    <w:rsid w:val="00FB11A9"/>
    <w:rsid w:val="00FB355D"/>
    <w:rsid w:val="00FB6698"/>
    <w:rsid w:val="00FB79EA"/>
    <w:rsid w:val="00FC53EB"/>
    <w:rsid w:val="00FD1320"/>
    <w:rsid w:val="00FE17BB"/>
    <w:rsid w:val="00FE2954"/>
    <w:rsid w:val="00FE710B"/>
    <w:rsid w:val="2A08EDEF"/>
    <w:rsid w:val="2C311296"/>
    <w:rsid w:val="37D1D22B"/>
    <w:rsid w:val="3AE73503"/>
    <w:rsid w:val="3BE8A04D"/>
    <w:rsid w:val="4D16C6C8"/>
    <w:rsid w:val="60EDB677"/>
    <w:rsid w:val="6AF44AFD"/>
    <w:rsid w:val="70C37675"/>
    <w:rsid w:val="7788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08AD1"/>
  <w15:docId w15:val="{F4DCB0C1-42E4-4FC1-83E7-54D7AD53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sv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719FC"/>
  </w:style>
  <w:style w:type="paragraph" w:styleId="Otsikko1">
    <w:name w:val="heading 1"/>
    <w:basedOn w:val="Normaali"/>
    <w:next w:val="Leipteksti"/>
    <w:link w:val="Otsikko1Char"/>
    <w:uiPriority w:val="9"/>
    <w:qFormat/>
    <w:rsid w:val="00663BFA"/>
    <w:pPr>
      <w:keepNext/>
      <w:keepLines/>
      <w:numPr>
        <w:numId w:val="21"/>
      </w:numPr>
      <w:spacing w:before="280" w:after="280"/>
      <w:outlineLvl w:val="0"/>
    </w:pPr>
    <w:rPr>
      <w:rFonts w:asciiTheme="majorHAnsi" w:eastAsiaTheme="majorEastAsia" w:hAnsiTheme="majorHAnsi" w:cstheme="majorHAnsi"/>
      <w:b/>
      <w:bCs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11"/>
    <w:unhideWhenUsed/>
    <w:qFormat/>
    <w:rsid w:val="00663BFA"/>
    <w:pPr>
      <w:keepNext/>
      <w:keepLines/>
      <w:numPr>
        <w:ilvl w:val="1"/>
        <w:numId w:val="21"/>
      </w:numPr>
      <w:spacing w:before="240" w:after="240"/>
      <w:outlineLvl w:val="1"/>
    </w:pPr>
    <w:rPr>
      <w:rFonts w:asciiTheme="majorHAnsi" w:eastAsiaTheme="majorEastAsia" w:hAnsiTheme="majorHAnsi" w:cstheme="majorHAns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13"/>
    <w:unhideWhenUsed/>
    <w:qFormat/>
    <w:rsid w:val="00663BFA"/>
    <w:pPr>
      <w:keepNext/>
      <w:keepLines/>
      <w:numPr>
        <w:ilvl w:val="2"/>
        <w:numId w:val="21"/>
      </w:numPr>
      <w:spacing w:before="280" w:after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tsikko4">
    <w:name w:val="heading 4"/>
    <w:basedOn w:val="Normaali"/>
    <w:next w:val="Leipteksti"/>
    <w:link w:val="Otsikko4Char"/>
    <w:uiPriority w:val="16"/>
    <w:unhideWhenUsed/>
    <w:rsid w:val="00663BFA"/>
    <w:pPr>
      <w:keepNext/>
      <w:keepLines/>
      <w:numPr>
        <w:ilvl w:val="3"/>
        <w:numId w:val="21"/>
      </w:numPr>
      <w:spacing w:before="280" w:after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Otsikko5">
    <w:name w:val="heading 5"/>
    <w:basedOn w:val="Normaali"/>
    <w:next w:val="Leipteksti"/>
    <w:link w:val="Otsikko5Char"/>
    <w:uiPriority w:val="16"/>
    <w:unhideWhenUsed/>
    <w:rsid w:val="00663BFA"/>
    <w:pPr>
      <w:keepNext/>
      <w:keepLines/>
      <w:numPr>
        <w:ilvl w:val="4"/>
        <w:numId w:val="21"/>
      </w:numPr>
      <w:spacing w:before="280" w:after="28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16"/>
    <w:unhideWhenUsed/>
    <w:rsid w:val="00663BFA"/>
    <w:pPr>
      <w:keepNext/>
      <w:keepLines/>
      <w:numPr>
        <w:ilvl w:val="5"/>
        <w:numId w:val="21"/>
      </w:numPr>
      <w:spacing w:before="280" w:after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Otsikko7">
    <w:name w:val="heading 7"/>
    <w:basedOn w:val="Normaali"/>
    <w:next w:val="Leipteksti"/>
    <w:link w:val="Otsikko7Char"/>
    <w:uiPriority w:val="16"/>
    <w:unhideWhenUsed/>
    <w:rsid w:val="00663BFA"/>
    <w:pPr>
      <w:keepNext/>
      <w:keepLines/>
      <w:numPr>
        <w:ilvl w:val="6"/>
        <w:numId w:val="21"/>
      </w:numPr>
      <w:spacing w:before="280" w:after="28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6"/>
    <w:unhideWhenUsed/>
    <w:rsid w:val="00663BFA"/>
    <w:pPr>
      <w:keepNext/>
      <w:keepLines/>
      <w:numPr>
        <w:ilvl w:val="7"/>
        <w:numId w:val="21"/>
      </w:numPr>
      <w:spacing w:before="280" w:after="280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Otsikko9">
    <w:name w:val="heading 9"/>
    <w:basedOn w:val="Normaali"/>
    <w:next w:val="Leipteksti"/>
    <w:link w:val="Otsikko9Char"/>
    <w:uiPriority w:val="16"/>
    <w:rsid w:val="00663BFA"/>
    <w:pPr>
      <w:keepNext/>
      <w:keepLines/>
      <w:spacing w:after="280"/>
      <w:outlineLvl w:val="8"/>
    </w:pPr>
    <w:rPr>
      <w:rFonts w:asciiTheme="majorHAnsi" w:eastAsiaTheme="majorEastAsia" w:hAnsiTheme="majorHAnsi" w:cstheme="majorBidi"/>
      <w:b/>
      <w:iCs/>
      <w:sz w:val="28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aliases w:val="Allekirjoitukset"/>
    <w:uiPriority w:val="2"/>
    <w:qFormat/>
    <w:rsid w:val="00D31D99"/>
    <w:pPr>
      <w:ind w:left="1304"/>
    </w:pPr>
    <w:rPr>
      <w:sz w:val="24"/>
    </w:rPr>
  </w:style>
  <w:style w:type="paragraph" w:styleId="Otsikko">
    <w:name w:val="Title"/>
    <w:basedOn w:val="Normaali"/>
    <w:next w:val="Leipteksti"/>
    <w:link w:val="OtsikkoChar"/>
    <w:uiPriority w:val="8"/>
    <w:qFormat/>
    <w:rsid w:val="00663BFA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663BFA"/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663BFA"/>
    <w:rPr>
      <w:rFonts w:asciiTheme="majorHAnsi" w:eastAsiaTheme="majorEastAsia" w:hAnsiTheme="majorHAnsi" w:cstheme="majorHAnsi"/>
      <w:b/>
      <w:bCs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11"/>
    <w:rsid w:val="00663BFA"/>
    <w:rPr>
      <w:rFonts w:asciiTheme="majorHAnsi" w:eastAsiaTheme="majorEastAsia" w:hAnsiTheme="majorHAnsi" w:cstheme="majorHAnsi"/>
      <w:b/>
      <w:b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13"/>
    <w:rsid w:val="00663BFA"/>
    <w:rPr>
      <w:rFonts w:asciiTheme="majorHAnsi" w:eastAsiaTheme="majorEastAsia" w:hAnsiTheme="majorHAnsi" w:cstheme="majorBidi"/>
      <w:b/>
      <w:bCs/>
    </w:rPr>
  </w:style>
  <w:style w:type="character" w:customStyle="1" w:styleId="Otsikko4Char">
    <w:name w:val="Otsikko 4 Char"/>
    <w:basedOn w:val="Kappaleenoletusfontti"/>
    <w:link w:val="Otsikko4"/>
    <w:uiPriority w:val="16"/>
    <w:rsid w:val="00663BFA"/>
    <w:rPr>
      <w:rFonts w:asciiTheme="majorHAnsi" w:eastAsiaTheme="majorEastAsia" w:hAnsiTheme="majorHAnsi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uiPriority w:val="16"/>
    <w:rsid w:val="00663BFA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7Char">
    <w:name w:val="Otsikko 7 Char"/>
    <w:basedOn w:val="Kappaleenoletusfontti"/>
    <w:link w:val="Otsikko7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16"/>
    <w:rsid w:val="00663BFA"/>
    <w:rPr>
      <w:rFonts w:asciiTheme="majorHAnsi" w:eastAsiaTheme="majorEastAsia" w:hAnsiTheme="majorHAnsi" w:cstheme="majorBidi"/>
      <w:b/>
      <w:szCs w:val="20"/>
    </w:rPr>
  </w:style>
  <w:style w:type="character" w:customStyle="1" w:styleId="Otsikko9Char">
    <w:name w:val="Otsikko 9 Char"/>
    <w:basedOn w:val="Kappaleenoletusfontti"/>
    <w:link w:val="Otsikko9"/>
    <w:uiPriority w:val="16"/>
    <w:rsid w:val="00663BFA"/>
    <w:rPr>
      <w:rFonts w:asciiTheme="majorHAnsi" w:eastAsiaTheme="majorEastAsia" w:hAnsiTheme="majorHAnsi" w:cstheme="majorBidi"/>
      <w:b/>
      <w:iCs/>
      <w:sz w:val="28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663BFA"/>
  </w:style>
  <w:style w:type="numbering" w:customStyle="1" w:styleId="luettelomerkit">
    <w:name w:val="luettelomerkit"/>
    <w:uiPriority w:val="99"/>
    <w:rsid w:val="004C2D0A"/>
    <w:pPr>
      <w:numPr>
        <w:numId w:val="3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4"/>
      </w:numPr>
    </w:pPr>
  </w:style>
  <w:style w:type="paragraph" w:styleId="Merkittyluettelo">
    <w:name w:val="List Bullet"/>
    <w:basedOn w:val="Normaali"/>
    <w:uiPriority w:val="6"/>
    <w:qFormat/>
    <w:rsid w:val="00E80488"/>
    <w:pPr>
      <w:numPr>
        <w:numId w:val="15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D31D99"/>
  </w:style>
  <w:style w:type="paragraph" w:styleId="Numeroituluettelo0">
    <w:name w:val="List Number"/>
    <w:basedOn w:val="Normaali"/>
    <w:uiPriority w:val="7"/>
    <w:qFormat/>
    <w:rsid w:val="00E80488"/>
    <w:pPr>
      <w:numPr>
        <w:numId w:val="16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D31D99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3479" w:themeColor="text1"/>
        <w:left w:val="single" w:sz="4" w:space="0" w:color="003479" w:themeColor="text1"/>
        <w:bottom w:val="single" w:sz="4" w:space="0" w:color="003479" w:themeColor="text1"/>
        <w:right w:val="single" w:sz="4" w:space="0" w:color="003479" w:themeColor="text1"/>
        <w:insideH w:val="single" w:sz="4" w:space="0" w:color="003479" w:themeColor="text1"/>
        <w:insideV w:val="single" w:sz="4" w:space="0" w:color="003479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663BFA"/>
    <w:pPr>
      <w:spacing w:after="28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0CDCB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customStyle="1" w:styleId="Alaotsikko1">
    <w:name w:val="Alaotsikko 1"/>
    <w:basedOn w:val="Otsikko1"/>
    <w:next w:val="Leipteksti"/>
    <w:uiPriority w:val="10"/>
    <w:qFormat/>
    <w:rsid w:val="00663BFA"/>
    <w:pPr>
      <w:numPr>
        <w:numId w:val="0"/>
      </w:numPr>
    </w:pPr>
    <w:rPr>
      <w:color w:val="282828" w:themeColor="text2"/>
    </w:rPr>
  </w:style>
  <w:style w:type="paragraph" w:customStyle="1" w:styleId="Alaotsikko2">
    <w:name w:val="Alaotsikko 2"/>
    <w:basedOn w:val="Otsikko2"/>
    <w:next w:val="Leipteksti"/>
    <w:uiPriority w:val="12"/>
    <w:qFormat/>
    <w:rsid w:val="00663BFA"/>
    <w:pPr>
      <w:numPr>
        <w:ilvl w:val="0"/>
        <w:numId w:val="0"/>
      </w:numPr>
      <w:spacing w:before="280" w:after="280"/>
    </w:pPr>
    <w:rPr>
      <w:color w:val="282828" w:themeColor="text2"/>
    </w:rPr>
  </w:style>
  <w:style w:type="paragraph" w:customStyle="1" w:styleId="Alaotsikko3">
    <w:name w:val="Alaotsikko 3"/>
    <w:basedOn w:val="Otsikko3"/>
    <w:next w:val="Leipteksti"/>
    <w:uiPriority w:val="14"/>
    <w:qFormat/>
    <w:rsid w:val="00663BFA"/>
    <w:pPr>
      <w:numPr>
        <w:ilvl w:val="0"/>
        <w:numId w:val="0"/>
      </w:numPr>
    </w:pPr>
    <w:rPr>
      <w:color w:val="282828" w:themeColor="text2"/>
    </w:rPr>
  </w:style>
  <w:style w:type="character" w:styleId="Voimakas">
    <w:name w:val="Strong"/>
    <w:basedOn w:val="Kappaleenoletusfontti"/>
    <w:uiPriority w:val="22"/>
    <w:qFormat/>
    <w:rsid w:val="00D719FC"/>
    <w:rPr>
      <w:b/>
      <w:bCs/>
    </w:rPr>
  </w:style>
  <w:style w:type="paragraph" w:styleId="Luettelokappale">
    <w:name w:val="List Paragraph"/>
    <w:basedOn w:val="Normaali"/>
    <w:uiPriority w:val="34"/>
    <w:qFormat/>
    <w:rsid w:val="00D719FC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character" w:styleId="Kommentinviite">
    <w:name w:val="annotation reference"/>
    <w:basedOn w:val="Kappaleenoletusfontti"/>
    <w:uiPriority w:val="99"/>
    <w:semiHidden/>
    <w:unhideWhenUsed/>
    <w:rsid w:val="0013616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3616B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616B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3616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3616B"/>
    <w:rPr>
      <w:b/>
      <w:bCs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13616B"/>
    <w:rPr>
      <w:color w:val="0077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ehittajille.suomi.fi/tjanster/meddelanden/funktioner/mottagande-av-meddeland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kehittajille.suomi.fi/tjanster/meddelanden/ibruktagande/administrativt-ibruktagan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kehittajille.suomi.fi/tjanster/meddelanden/funktioner/skicka-papperspost/skicka-ett-meddelande-endast-med-papperspo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kehittajille.suomi.fi/tjanster/meddelanden/ibruktagande/ibruktagande-av-utskrifts-kuverterings-och-distributionstjansten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ehittajille.suomi.fi/tjanster/meddelanden/funktioner/mottagande-av-meddeland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49722\AppData\Roaming\Microsoft\Templates\Suomi_fi\Perusasiakir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26BAB526440B38EDE8E35DD7956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2099F62-C1EA-4F9D-BCD9-DEF891F239FB}"/>
      </w:docPartPr>
      <w:docPartBody>
        <w:p w:rsidR="001B1461" w:rsidRDefault="001B1461">
          <w:pPr>
            <w:pStyle w:val="6E226BAB526440B38EDE8E35DD79565D"/>
          </w:pPr>
          <w:r>
            <w:rPr>
              <w:rStyle w:val="Paikkamerkkiteksti"/>
            </w:rPr>
            <w:t>[Kirjoita teksti tähän]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1"/>
    <w:rsid w:val="0019550E"/>
    <w:rsid w:val="001B1461"/>
    <w:rsid w:val="001D52F6"/>
    <w:rsid w:val="00251A96"/>
    <w:rsid w:val="002F63BC"/>
    <w:rsid w:val="002F653A"/>
    <w:rsid w:val="0038707D"/>
    <w:rsid w:val="003C1C55"/>
    <w:rsid w:val="00427F20"/>
    <w:rsid w:val="00450F8A"/>
    <w:rsid w:val="005C3AB8"/>
    <w:rsid w:val="00773719"/>
    <w:rsid w:val="00796FD8"/>
    <w:rsid w:val="007A7084"/>
    <w:rsid w:val="00814EB2"/>
    <w:rsid w:val="00927075"/>
    <w:rsid w:val="009552AF"/>
    <w:rsid w:val="00B55AE5"/>
    <w:rsid w:val="00B94732"/>
    <w:rsid w:val="00C27A79"/>
    <w:rsid w:val="00C65E8B"/>
    <w:rsid w:val="00CA5FCC"/>
    <w:rsid w:val="00D011BF"/>
    <w:rsid w:val="00D5491F"/>
    <w:rsid w:val="00E4147E"/>
    <w:rsid w:val="00E8242E"/>
    <w:rsid w:val="00EC29FC"/>
    <w:rsid w:val="00EE4829"/>
    <w:rsid w:val="00F8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rPr>
      <w:color w:val="auto"/>
    </w:rPr>
  </w:style>
  <w:style w:type="paragraph" w:customStyle="1" w:styleId="6E226BAB526440B38EDE8E35DD79565D">
    <w:name w:val="6E226BAB526440B38EDE8E35DD795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RK FI">
  <a:themeElements>
    <a:clrScheme name="Suomi_fi">
      <a:dk1>
        <a:srgbClr val="003479"/>
      </a:dk1>
      <a:lt1>
        <a:srgbClr val="FFFFFF"/>
      </a:lt1>
      <a:dk2>
        <a:srgbClr val="282828"/>
      </a:dk2>
      <a:lt2>
        <a:srgbClr val="A5ACB0"/>
      </a:lt2>
      <a:accent1>
        <a:srgbClr val="002E5F"/>
      </a:accent1>
      <a:accent2>
        <a:srgbClr val="E30450"/>
      </a:accent2>
      <a:accent3>
        <a:srgbClr val="9F60B5"/>
      </a:accent3>
      <a:accent4>
        <a:srgbClr val="2A6EBB"/>
      </a:accent4>
      <a:accent5>
        <a:srgbClr val="EA7125"/>
      </a:accent5>
      <a:accent6>
        <a:srgbClr val="34B6E4"/>
      </a:accent6>
      <a:hlink>
        <a:srgbClr val="60CDCB"/>
      </a:hlink>
      <a:folHlink>
        <a:srgbClr val="0077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F41B58-525A-4922-B9D5-1603DB171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8CB7AF-A6D9-4C44-AD3D-B40153A29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5473A4-1A43-41A3-9E1F-F35A8D89F0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FED7A1-5A47-4A65-A72A-64683B0FB95A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Perusasiakirja</Template>
  <TotalTime>1</TotalTime>
  <Pages>4</Pages>
  <Words>740</Words>
  <Characters>5998</Characters>
  <Application>Microsoft Office Word</Application>
  <DocSecurity>0</DocSecurity>
  <Lines>49</Lines>
  <Paragraphs>13</Paragraphs>
  <ScaleCrop>false</ScaleCrop>
  <Company>Digi- ja väestötietovirasto</Company>
  <LinksUpToDate>false</LinksUpToDate>
  <CharactersWithSpaces>6725</CharactersWithSpaces>
  <SharedDoc>false</SharedDoc>
  <HLinks>
    <vt:vector size="30" baseType="variant">
      <vt:variant>
        <vt:i4>1703944</vt:i4>
      </vt:variant>
      <vt:variant>
        <vt:i4>12</vt:i4>
      </vt:variant>
      <vt:variant>
        <vt:i4>0</vt:i4>
      </vt:variant>
      <vt:variant>
        <vt:i4>5</vt:i4>
      </vt:variant>
      <vt:variant>
        <vt:lpwstr>https://kehittajille.suomi.fi/tjanster/meddelanden/funktioner/skicka-papperspost/skicka-ett-meddelande-endast-med-papperspost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https://kehittajille.suomi.fi/tjanster/meddelanden/ibruktagande/ibruktagande-av-utskrifts-kuverterings-och-distributionstjansten</vt:lpwstr>
      </vt:variant>
      <vt:variant>
        <vt:lpwstr/>
      </vt:variant>
      <vt:variant>
        <vt:i4>3604579</vt:i4>
      </vt:variant>
      <vt:variant>
        <vt:i4>6</vt:i4>
      </vt:variant>
      <vt:variant>
        <vt:i4>0</vt:i4>
      </vt:variant>
      <vt:variant>
        <vt:i4>5</vt:i4>
      </vt:variant>
      <vt:variant>
        <vt:lpwstr>https://kehittajille.suomi.fi/tjanster/meddelanden/funktioner/mottagande-av-meddelanden</vt:lpwstr>
      </vt:variant>
      <vt:variant>
        <vt:lpwstr/>
      </vt:variant>
      <vt:variant>
        <vt:i4>3604579</vt:i4>
      </vt:variant>
      <vt:variant>
        <vt:i4>3</vt:i4>
      </vt:variant>
      <vt:variant>
        <vt:i4>0</vt:i4>
      </vt:variant>
      <vt:variant>
        <vt:i4>5</vt:i4>
      </vt:variant>
      <vt:variant>
        <vt:lpwstr>https://kehittajille.suomi.fi/tjanster/meddelanden/funktioner/mottagande-av-meddelanden</vt:lpwstr>
      </vt:variant>
      <vt:variant>
        <vt:lpwstr/>
      </vt:variant>
      <vt:variant>
        <vt:i4>7340142</vt:i4>
      </vt:variant>
      <vt:variant>
        <vt:i4>0</vt:i4>
      </vt:variant>
      <vt:variant>
        <vt:i4>0</vt:i4>
      </vt:variant>
      <vt:variant>
        <vt:i4>5</vt:i4>
      </vt:variant>
      <vt:variant>
        <vt:lpwstr>https://kehittajille.suomi.fi/tjanster/meddelanden/ibruktagande/administrativt-ibruktagande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Suomi.fi-meddelanden Serviceuppgiftsblanketten</dc:subject>
  <dc:creator>Vähämäki Henna-Maria (DVV)</dc:creator>
  <cp:keywords/>
  <cp:lastModifiedBy>Viitanen Niina (DVV)</cp:lastModifiedBy>
  <cp:revision>2</cp:revision>
  <dcterms:created xsi:type="dcterms:W3CDTF">2026-07-31T06:56:00Z</dcterms:created>
  <dcterms:modified xsi:type="dcterms:W3CDTF">2026-07-31T06:56:00Z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  <property fmtid="{D5CDD505-2E9C-101B-9397-08002B2CF9AE}" pid="3" name="SharedWithUsers">
    <vt:lpwstr/>
  </property>
</Properties>
</file>